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2621" w:rsidRDefault="00070F62" w:rsidP="00B53445">
      <w:pPr>
        <w:pStyle w:val="af0"/>
        <w:tabs>
          <w:tab w:val="left" w:pos="4536"/>
        </w:tabs>
        <w:rPr>
          <w:rStyle w:val="af7"/>
          <w:lang w:val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935" distR="114935" simplePos="0" relativeHeight="251658752" behindDoc="0" locked="0" layoutInCell="1" allowOverlap="1" wp14:anchorId="068A186D" wp14:editId="7AD7D141">
                <wp:simplePos x="0" y="0"/>
                <wp:positionH relativeFrom="column">
                  <wp:posOffset>-376555</wp:posOffset>
                </wp:positionH>
                <wp:positionV relativeFrom="page">
                  <wp:posOffset>578073</wp:posOffset>
                </wp:positionV>
                <wp:extent cx="1336151" cy="605641"/>
                <wp:effectExtent l="0" t="0" r="0" b="0"/>
                <wp:wrapNone/>
                <wp:docPr id="8" name="Надпись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6151" cy="605641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70F62" w:rsidRPr="00C86522" w:rsidRDefault="002021EE" w:rsidP="00070F62">
                            <w:pPr>
                              <w:spacing w:after="0" w:line="200" w:lineRule="exact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Центральный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br/>
                            </w:r>
                            <w:r w:rsidR="00070F62" w:rsidRPr="00070F62"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Информационный офис</w:t>
                            </w:r>
                            <w:r w:rsidR="00C86522" w:rsidRPr="002A1337"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 xml:space="preserve"> </w:t>
                            </w:r>
                          </w:p>
                          <w:p w:rsidR="00070F62" w:rsidRPr="002021EE" w:rsidRDefault="00070F62" w:rsidP="002021EE">
                            <w:pPr>
                              <w:spacing w:after="0" w:line="200" w:lineRule="exact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 w:rsidRPr="00070F62"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Хизб ут-Тахрир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type w14:anchorId="068A186D" id="_x0000_t202" coordsize="21600,21600" o:spt="202" path="m,l,21600r21600,l21600,xe">
                <v:stroke joinstyle="miter"/>
                <v:path gradientshapeok="t" o:connecttype="rect"/>
              </v:shapetype>
              <v:shape id="Надпись 8" o:spid="_x0000_s1026" type="#_x0000_t202" style="position:absolute;left:0;text-align:left;margin-left:-29.65pt;margin-top:45.5pt;width:105.2pt;height:47.7pt;z-index:251658752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" stroked="f">
                <v:fill opacity="0"/>
                <v:textbox style="mso-fit-shape-to-text:t" inset="0,0,0,0">
                  <w:txbxContent>
                    <w:p w:rsidR="00070F62" w:rsidRPr="00C86522" w:rsidRDefault="002021EE" w:rsidP="00070F62">
                      <w:pPr>
                        <w:spacing w:after="0" w:line="200" w:lineRule="exact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Центральный</w:t>
                      </w: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br/>
                      </w:r>
                      <w:r w:rsidR="00070F62" w:rsidRPr="00070F62">
                        <w:rPr>
                          <w:rFonts w:cs="Tahoma"/>
                          <w:b/>
                          <w:bCs/>
                          <w:color w:val="C00000"/>
                        </w:rPr>
                        <w:t>Информационный офис</w:t>
                      </w:r>
                      <w:r w:rsidR="00C86522" w:rsidRPr="002A1337">
                        <w:rPr>
                          <w:rFonts w:cs="Tahoma"/>
                          <w:b/>
                          <w:bCs/>
                          <w:color w:val="C00000"/>
                        </w:rPr>
                        <w:t xml:space="preserve"> </w:t>
                      </w:r>
                    </w:p>
                    <w:p w:rsidR="00070F62" w:rsidRPr="002021EE" w:rsidRDefault="00070F62" w:rsidP="002021EE">
                      <w:pPr>
                        <w:spacing w:after="0" w:line="200" w:lineRule="exact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 w:rsidRPr="00070F62">
                        <w:rPr>
                          <w:rFonts w:cs="Tahoma"/>
                          <w:b/>
                          <w:bCs/>
                          <w:color w:val="C00000"/>
                        </w:rPr>
                        <w:t>Хизб ут-Тахрир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B97ACF">
        <w:rPr>
          <w:noProof/>
          <w:lang w:val="uk-UA" w:eastAsia="uk-UA"/>
        </w:rPr>
        <mc:AlternateContent>
          <mc:Choice Requires="wps">
            <w:drawing>
              <wp:anchor distT="0" distB="0" distL="114935" distR="114935" simplePos="0" relativeHeight="251657728" behindDoc="0" locked="0" layoutInCell="1" allowOverlap="1" wp14:anchorId="0A1F0DE8" wp14:editId="6465352D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400" cy="140400"/>
                <wp:effectExtent l="0" t="0" r="0" b="0"/>
                <wp:wrapNone/>
                <wp:docPr id="7" name="Надпись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6400" cy="1404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3137D" w:rsidRPr="002021EE" w:rsidRDefault="0083137D" w:rsidP="00AF06A4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C86522">
                              <w:rPr>
                                <w:rFonts w:eastAsia="Calibri" w:cs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 w:rsidR="002021EE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0</w:t>
                            </w:r>
                            <w:r w:rsidR="00AF06A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13</w:t>
                            </w:r>
                            <w:r w:rsidR="003E423D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/</w:t>
                            </w:r>
                            <w:r w:rsidR="002021EE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14</w:t>
                            </w:r>
                            <w:r w:rsidR="00AF06A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47</w:t>
                            </w:r>
                            <w:r w:rsidR="002021EE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х.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7" o:spid="_x0000_s1027" type="#_x0000_t202" style="position:absolute;left:0;text-align:left;margin-left:-19.2pt;margin-top:113.4pt;width:120.2pt;height:11.05pt;z-index:251657728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" stroked="f">
                <v:fill opacity="0"/>
                <v:textbox style="mso-fit-shape-to-text:t" inset="0,0,0,0">
                  <w:txbxContent>
                    <w:p w:rsidR="0083137D" w:rsidRPr="002021EE" w:rsidRDefault="0083137D" w:rsidP="00AF06A4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C86522">
                        <w:rPr>
                          <w:rFonts w:eastAsia="Calibri" w:cs="Calibri"/>
                          <w:b/>
                          <w:bCs/>
                          <w:sz w:val="20"/>
                          <w:szCs w:val="20"/>
                        </w:rPr>
                        <w:t xml:space="preserve">№ </w:t>
                      </w:r>
                      <w:r w:rsidR="002021EE">
                        <w:rPr>
                          <w:b/>
                          <w:bCs/>
                          <w:sz w:val="20"/>
                          <w:szCs w:val="20"/>
                        </w:rPr>
                        <w:t>0</w:t>
                      </w:r>
                      <w:r w:rsidR="00AF06A4">
                        <w:rPr>
                          <w:b/>
                          <w:bCs/>
                          <w:sz w:val="20"/>
                          <w:szCs w:val="20"/>
                        </w:rPr>
                        <w:t>13</w:t>
                      </w:r>
                      <w:r w:rsidR="003E423D">
                        <w:rPr>
                          <w:b/>
                          <w:bCs/>
                          <w:sz w:val="20"/>
                          <w:szCs w:val="20"/>
                        </w:rPr>
                        <w:t>/</w:t>
                      </w:r>
                      <w:r w:rsidR="002021EE">
                        <w:rPr>
                          <w:b/>
                          <w:bCs/>
                          <w:sz w:val="20"/>
                          <w:szCs w:val="20"/>
                        </w:rPr>
                        <w:t>14</w:t>
                      </w:r>
                      <w:r w:rsidR="00AF06A4">
                        <w:rPr>
                          <w:b/>
                          <w:bCs/>
                          <w:sz w:val="20"/>
                          <w:szCs w:val="20"/>
                        </w:rPr>
                        <w:t>47</w:t>
                      </w:r>
                      <w:r w:rsidR="002021EE">
                        <w:rPr>
                          <w:b/>
                          <w:bCs/>
                          <w:sz w:val="20"/>
                          <w:szCs w:val="20"/>
                        </w:rPr>
                        <w:t xml:space="preserve"> х.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3906C9">
        <w:rPr>
          <w:noProof/>
          <w:lang w:val="uk-UA" w:eastAsia="uk-UA"/>
        </w:rPr>
        <mc:AlternateContent>
          <mc:Choice Requires="wps">
            <w:drawing>
              <wp:anchor distT="0" distB="0" distL="114935" distR="114935" simplePos="0" relativeHeight="251656704" behindDoc="0" locked="0" layoutInCell="1" allowOverlap="1" wp14:anchorId="1A58CCAD" wp14:editId="5BB0D3B3">
                <wp:simplePos x="0" y="0"/>
                <wp:positionH relativeFrom="column">
                  <wp:posOffset>4178935</wp:posOffset>
                </wp:positionH>
                <wp:positionV relativeFrom="page">
                  <wp:posOffset>1440180</wp:posOffset>
                </wp:positionV>
                <wp:extent cx="939600" cy="140400"/>
                <wp:effectExtent l="0" t="0" r="0" b="0"/>
                <wp:wrapNone/>
                <wp:docPr id="6" name="Надпись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39600" cy="1404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3137D" w:rsidRPr="00C86522" w:rsidRDefault="00353F4B" w:rsidP="00353F4B">
                            <w:pPr>
                              <w:spacing w:after="0" w:line="240" w:lineRule="auto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  <w:t>30</w:t>
                            </w:r>
                            <w:r w:rsidR="00576453"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  <w:t>.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  <w:t>09</w:t>
                            </w:r>
                            <w:r w:rsidR="00576453"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  <w:t>.</w:t>
                            </w:r>
                            <w:r w:rsidR="0083137D" w:rsidRPr="00C86522"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  <w:t>20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  <w:t>25</w:t>
                            </w:r>
                            <w:r w:rsidR="0083137D" w:rsidRPr="00C86522"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г.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1A58CCAD" id="Надпись 6" o:spid="_x0000_s1028" type="#_x0000_t202" style="position:absolute;left:0;text-align:left;margin-left:329.05pt;margin-top:113.4pt;width:74pt;height:11.05pt;z-index:251656704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" stroked="f">
                <v:fill opacity="0"/>
                <v:textbox style="mso-fit-shape-to-text:t" inset="0,0,0,0">
                  <w:txbxContent>
                    <w:p w:rsidR="0083137D" w:rsidRPr="00C86522" w:rsidRDefault="00353F4B" w:rsidP="00353F4B">
                      <w:pPr>
                        <w:spacing w:after="0" w:line="240" w:lineRule="auto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  <w:t>30</w:t>
                      </w:r>
                      <w:r w:rsidR="00576453"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  <w:t>.</w:t>
                      </w:r>
                      <w:r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  <w:t>09</w:t>
                      </w:r>
                      <w:r w:rsidR="00576453"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  <w:t>.</w:t>
                      </w:r>
                      <w:r w:rsidR="0083137D" w:rsidRPr="00C86522"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  <w:t>20</w:t>
                      </w:r>
                      <w:r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  <w:t>25</w:t>
                      </w:r>
                      <w:r w:rsidR="0083137D" w:rsidRPr="00C86522"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  <w:t xml:space="preserve"> г.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3906C9">
        <w:rPr>
          <w:noProof/>
          <w:lang w:val="uk-UA" w:eastAsia="uk-UA"/>
        </w:rPr>
        <mc:AlternateContent>
          <mc:Choice Requires="wps">
            <w:drawing>
              <wp:anchor distT="0" distB="0" distL="114935" distR="114935" simplePos="0" relativeHeight="251655680" behindDoc="0" locked="0" layoutInCell="1" allowOverlap="1" wp14:anchorId="28DE2B30" wp14:editId="6E2B9DFC">
                <wp:simplePos x="0" y="0"/>
                <wp:positionH relativeFrom="column">
                  <wp:posOffset>1470660</wp:posOffset>
                </wp:positionH>
                <wp:positionV relativeFrom="page">
                  <wp:posOffset>1440180</wp:posOffset>
                </wp:positionV>
                <wp:extent cx="2520000" cy="140400"/>
                <wp:effectExtent l="0" t="0" r="0" b="0"/>
                <wp:wrapNone/>
                <wp:docPr id="5" name="Надпись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000" cy="1404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3137D" w:rsidRPr="00C86522" w:rsidRDefault="00353F4B" w:rsidP="00353F4B">
                            <w:pPr>
                              <w:spacing w:after="0" w:line="24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Вторник</w:t>
                            </w:r>
                            <w:r w:rsidR="00576453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, </w:t>
                            </w:r>
                            <w:r w:rsidR="00E11942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10</w:t>
                            </w:r>
                            <w:r w:rsidR="0083137D" w:rsidRPr="00C86522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Раби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ус-сани</w:t>
                            </w:r>
                            <w:r w:rsidR="0083137D" w:rsidRPr="00C86522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14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47</w:t>
                            </w:r>
                            <w:r w:rsidR="0083137D" w:rsidRPr="00C86522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="0083137D" w:rsidRPr="00C86522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г.х</w:t>
                            </w:r>
                            <w:proofErr w:type="spellEnd"/>
                            <w:r w:rsidR="0083137D" w:rsidRPr="00C86522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="http://schemas.microsoft.com/office/drawing/2014/chartex">
            <w:pict>
              <v:shape w14:anchorId="28DE2B30" id="Надпись 5" o:spid="_x0000_s1029" type="#_x0000_t202" style="position:absolute;left:0;text-align:left;margin-left:115.8pt;margin-top:113.4pt;width:198.45pt;height:11.05pt;z-index:251655680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" stroked="f">
                <v:fill opacity="0"/>
                <v:textbox style="mso-fit-shape-to-text:t" inset="0,0,0,0">
                  <w:txbxContent>
                    <w:p w:rsidR="0083137D" w:rsidRPr="00C86522" w:rsidRDefault="00353F4B" w:rsidP="00353F4B">
                      <w:pPr>
                        <w:spacing w:after="0" w:line="24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Вторник</w:t>
                      </w:r>
                      <w:r w:rsidR="00576453">
                        <w:rPr>
                          <w:b/>
                          <w:bCs/>
                          <w:sz w:val="20"/>
                          <w:szCs w:val="20"/>
                        </w:rPr>
                        <w:t xml:space="preserve">, </w:t>
                      </w:r>
                      <w:r w:rsidR="00E11942">
                        <w:rPr>
                          <w:b/>
                          <w:bCs/>
                          <w:sz w:val="20"/>
                          <w:szCs w:val="20"/>
                        </w:rPr>
                        <w:t>10</w:t>
                      </w:r>
                      <w:r w:rsidR="0083137D" w:rsidRPr="00C86522">
                        <w:rPr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Раби</w:t>
                      </w:r>
                      <w:proofErr w:type="spellEnd"/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 xml:space="preserve"> ус-сани</w:t>
                      </w:r>
                      <w:r w:rsidR="0083137D" w:rsidRPr="00C86522">
                        <w:rPr>
                          <w:b/>
                          <w:bCs/>
                          <w:sz w:val="20"/>
                          <w:szCs w:val="20"/>
                        </w:rPr>
                        <w:t xml:space="preserve"> 14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47</w:t>
                      </w:r>
                      <w:r w:rsidR="0083137D" w:rsidRPr="00C86522">
                        <w:rPr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 w:rsidR="0083137D" w:rsidRPr="00C86522">
                        <w:rPr>
                          <w:b/>
                          <w:bCs/>
                          <w:sz w:val="20"/>
                          <w:szCs w:val="20"/>
                        </w:rPr>
                        <w:t>г.х</w:t>
                      </w:r>
                      <w:proofErr w:type="spellEnd"/>
                      <w:r w:rsidR="0083137D" w:rsidRPr="00C86522">
                        <w:rPr>
                          <w:b/>
                          <w:bCs/>
                          <w:sz w:val="20"/>
                          <w:szCs w:val="20"/>
                        </w:rPr>
                        <w:t>.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  <w:r w:rsidR="00C527CB">
        <w:rPr>
          <w:noProof/>
          <w:lang w:eastAsia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9" type="#_x0000_t75" style="position:absolute;left:0;text-align:left;margin-left:0;margin-top:0;width:595.3pt;height:136.4pt;z-index:-251656704;mso-position-horizontal:left;mso-position-horizontal-relative:page;mso-position-vertical:top;mso-position-vertical-relative:page">
            <v:imagedata r:id="rId8" o:title="Page_1_Image"/>
            <w10:wrap anchorx="page" anchory="page"/>
          </v:shape>
        </w:pict>
      </w:r>
    </w:p>
    <w:p w:rsidR="009A3C65" w:rsidRPr="005A3137" w:rsidRDefault="009A3C65" w:rsidP="005A3137">
      <w:pPr>
        <w:pStyle w:val="af0"/>
      </w:pPr>
    </w:p>
    <w:p w:rsidR="009A3C65" w:rsidRPr="005A3137" w:rsidRDefault="009A3C65" w:rsidP="005A3137">
      <w:pPr>
        <w:pStyle w:val="af0"/>
      </w:pPr>
    </w:p>
    <w:p w:rsidR="009A3C65" w:rsidRPr="005A3137" w:rsidRDefault="009A3C65" w:rsidP="005A3137">
      <w:pPr>
        <w:pStyle w:val="af0"/>
      </w:pPr>
    </w:p>
    <w:p w:rsidR="009A3C65" w:rsidRDefault="009A3C65" w:rsidP="005A3137">
      <w:pPr>
        <w:pStyle w:val="af0"/>
      </w:pPr>
    </w:p>
    <w:p w:rsidR="005A3137" w:rsidRPr="005A3137" w:rsidRDefault="005A3137" w:rsidP="007865D8">
      <w:pPr>
        <w:pStyle w:val="af0"/>
        <w:spacing w:line="360" w:lineRule="auto"/>
      </w:pPr>
    </w:p>
    <w:p w:rsidR="00AF06A4" w:rsidRPr="003E423D" w:rsidRDefault="00D32621" w:rsidP="00AF06A4">
      <w:pPr>
        <w:pStyle w:val="af0"/>
        <w:spacing w:line="360" w:lineRule="auto"/>
        <w:rPr>
          <w:rStyle w:val="af7"/>
          <w:b/>
          <w:bCs/>
          <w:lang w:val="ru-RU"/>
        </w:rPr>
      </w:pPr>
      <w:r w:rsidRPr="003E423D">
        <w:rPr>
          <w:rStyle w:val="af7"/>
          <w:b/>
          <w:bCs/>
          <w:lang w:val="ru-RU"/>
        </w:rPr>
        <w:t>Пресс-релиз</w:t>
      </w:r>
    </w:p>
    <w:p w:rsidR="007B4645" w:rsidRDefault="007B4645" w:rsidP="007B4645">
      <w:pPr>
        <w:pStyle w:val="af0"/>
        <w:spacing w:after="120" w:line="360" w:lineRule="auto"/>
        <w:rPr>
          <w:b/>
          <w:bCs/>
          <w:lang w:eastAsia="en-US"/>
        </w:rPr>
      </w:pPr>
      <w:r w:rsidRPr="007B4645">
        <w:rPr>
          <w:b/>
          <w:bCs/>
          <w:lang w:eastAsia="en-US"/>
        </w:rPr>
        <w:t xml:space="preserve">Оставьте </w:t>
      </w:r>
      <w:r>
        <w:rPr>
          <w:b/>
          <w:bCs/>
          <w:lang w:eastAsia="en-US"/>
        </w:rPr>
        <w:t>У</w:t>
      </w:r>
      <w:r w:rsidRPr="007B4645">
        <w:rPr>
          <w:b/>
          <w:bCs/>
          <w:lang w:eastAsia="en-US"/>
        </w:rPr>
        <w:t xml:space="preserve">мму, пусть она сама принимает решение, </w:t>
      </w:r>
      <w:proofErr w:type="gramStart"/>
      <w:r w:rsidRPr="007B4645">
        <w:rPr>
          <w:b/>
          <w:bCs/>
          <w:lang w:eastAsia="en-US"/>
        </w:rPr>
        <w:t>о</w:t>
      </w:r>
      <w:proofErr w:type="gramEnd"/>
      <w:r w:rsidRPr="007B4645">
        <w:rPr>
          <w:b/>
          <w:bCs/>
          <w:lang w:eastAsia="en-US"/>
        </w:rPr>
        <w:t xml:space="preserve"> трусливые правители!</w:t>
      </w:r>
    </w:p>
    <w:p w:rsidR="005C0C7B" w:rsidRPr="003D42FC" w:rsidRDefault="007B4645" w:rsidP="003E423D">
      <w:pPr>
        <w:pStyle w:val="af0"/>
        <w:spacing w:after="120" w:line="360" w:lineRule="auto"/>
        <w:ind w:firstLine="709"/>
        <w:jc w:val="both"/>
        <w:rPr>
          <w:lang w:val="uk-UA" w:eastAsia="en-US"/>
        </w:rPr>
      </w:pPr>
      <w:r>
        <w:rPr>
          <w:lang w:eastAsia="en-US"/>
        </w:rPr>
        <w:t>Никого в Исламской Умме</w:t>
      </w:r>
      <w:r w:rsidR="005C0C7B">
        <w:rPr>
          <w:lang w:eastAsia="en-US"/>
        </w:rPr>
        <w:t xml:space="preserve"> не удивило то, как правители мусульман</w:t>
      </w:r>
      <w:r w:rsidR="00AF06A4" w:rsidRPr="00AF06A4">
        <w:rPr>
          <w:lang w:eastAsia="en-US"/>
        </w:rPr>
        <w:t xml:space="preserve"> приветств</w:t>
      </w:r>
      <w:r w:rsidR="005C0C7B">
        <w:rPr>
          <w:lang w:eastAsia="en-US"/>
        </w:rPr>
        <w:t>овали</w:t>
      </w:r>
      <w:r w:rsidR="00AF06A4" w:rsidRPr="00AF06A4">
        <w:rPr>
          <w:lang w:eastAsia="en-US"/>
        </w:rPr>
        <w:t xml:space="preserve"> план</w:t>
      </w:r>
      <w:r w:rsidR="005C0C7B">
        <w:rPr>
          <w:lang w:eastAsia="en-US"/>
        </w:rPr>
        <w:t xml:space="preserve"> </w:t>
      </w:r>
      <w:r w:rsidR="00AF06A4" w:rsidRPr="00AF06A4">
        <w:rPr>
          <w:lang w:eastAsia="en-US"/>
        </w:rPr>
        <w:t xml:space="preserve">президента США Дональда Трампа по </w:t>
      </w:r>
      <w:r w:rsidR="005C0C7B">
        <w:rPr>
          <w:lang w:eastAsia="en-US"/>
        </w:rPr>
        <w:t>Газе.</w:t>
      </w:r>
      <w:r w:rsidR="00AF06A4" w:rsidRPr="00AF06A4">
        <w:rPr>
          <w:lang w:eastAsia="en-US"/>
        </w:rPr>
        <w:t xml:space="preserve"> </w:t>
      </w:r>
      <w:r w:rsidR="005C0C7B">
        <w:rPr>
          <w:lang w:eastAsia="en-US"/>
        </w:rPr>
        <w:t xml:space="preserve">Мы уже </w:t>
      </w:r>
      <w:r w:rsidR="003D42FC">
        <w:rPr>
          <w:lang w:eastAsia="en-US"/>
        </w:rPr>
        <w:t xml:space="preserve">привыкли видеть от них </w:t>
      </w:r>
      <w:proofErr w:type="gramStart"/>
      <w:r w:rsidR="003D42FC">
        <w:rPr>
          <w:lang w:eastAsia="en-US"/>
        </w:rPr>
        <w:t>трусость</w:t>
      </w:r>
      <w:proofErr w:type="gramEnd"/>
      <w:r w:rsidR="005C0C7B">
        <w:rPr>
          <w:lang w:eastAsia="en-US"/>
        </w:rPr>
        <w:t xml:space="preserve"> </w:t>
      </w:r>
      <w:r>
        <w:rPr>
          <w:lang w:eastAsia="en-US"/>
        </w:rPr>
        <w:t>и даже</w:t>
      </w:r>
      <w:r w:rsidR="00AF06A4" w:rsidRPr="00AF06A4">
        <w:rPr>
          <w:lang w:eastAsia="en-US"/>
        </w:rPr>
        <w:t xml:space="preserve"> заговор </w:t>
      </w:r>
      <w:r w:rsidR="005C0C7B">
        <w:rPr>
          <w:lang w:eastAsia="en-US"/>
        </w:rPr>
        <w:t>с колонизатором</w:t>
      </w:r>
      <w:r w:rsidR="003D42FC">
        <w:rPr>
          <w:lang w:eastAsia="en-US"/>
        </w:rPr>
        <w:t>.</w:t>
      </w:r>
    </w:p>
    <w:p w:rsidR="00AF06A4" w:rsidRPr="003D42FC" w:rsidRDefault="00AF06A4" w:rsidP="003D42FC">
      <w:pPr>
        <w:pStyle w:val="af0"/>
        <w:spacing w:after="120" w:line="360" w:lineRule="auto"/>
        <w:ind w:firstLine="709"/>
        <w:jc w:val="both"/>
        <w:rPr>
          <w:lang w:eastAsia="en-US"/>
        </w:rPr>
      </w:pPr>
      <w:r w:rsidRPr="003D42FC">
        <w:rPr>
          <w:lang w:eastAsia="en-US"/>
        </w:rPr>
        <w:t xml:space="preserve">Трамп </w:t>
      </w:r>
      <w:r w:rsidR="005C0C7B" w:rsidRPr="003D42FC">
        <w:rPr>
          <w:lang w:eastAsia="en-US"/>
        </w:rPr>
        <w:t xml:space="preserve">23 сентября 2025 г. </w:t>
      </w:r>
      <w:r w:rsidR="007B4645" w:rsidRPr="003D42FC">
        <w:rPr>
          <w:lang w:eastAsia="en-US"/>
        </w:rPr>
        <w:t>на полях заседаний Генеральной Ассамбл</w:t>
      </w:r>
      <w:proofErr w:type="gramStart"/>
      <w:r w:rsidR="007B4645" w:rsidRPr="003D42FC">
        <w:rPr>
          <w:lang w:eastAsia="en-US"/>
        </w:rPr>
        <w:t>еи ОО</w:t>
      </w:r>
      <w:proofErr w:type="gramEnd"/>
      <w:r w:rsidR="007B4645" w:rsidRPr="003D42FC">
        <w:rPr>
          <w:lang w:eastAsia="en-US"/>
        </w:rPr>
        <w:t>Н в Нью-Йорке в</w:t>
      </w:r>
      <w:r w:rsidRPr="003D42FC">
        <w:rPr>
          <w:lang w:eastAsia="en-US"/>
        </w:rPr>
        <w:t>стр</w:t>
      </w:r>
      <w:r w:rsidR="005C0C7B" w:rsidRPr="003D42FC">
        <w:rPr>
          <w:lang w:eastAsia="en-US"/>
        </w:rPr>
        <w:t>етился</w:t>
      </w:r>
      <w:r w:rsidRPr="003D42FC">
        <w:rPr>
          <w:lang w:eastAsia="en-US"/>
        </w:rPr>
        <w:t xml:space="preserve"> с рядом </w:t>
      </w:r>
      <w:r w:rsidR="005C0C7B" w:rsidRPr="003D42FC">
        <w:rPr>
          <w:lang w:eastAsia="en-US"/>
        </w:rPr>
        <w:t xml:space="preserve">правителей </w:t>
      </w:r>
      <w:r w:rsidR="007B4645" w:rsidRPr="003D42FC">
        <w:rPr>
          <w:lang w:eastAsia="en-US"/>
        </w:rPr>
        <w:t>исламского мира</w:t>
      </w:r>
      <w:r w:rsidR="005C0C7B" w:rsidRPr="003D42FC">
        <w:rPr>
          <w:lang w:eastAsia="en-US"/>
        </w:rPr>
        <w:t>.</w:t>
      </w:r>
      <w:r w:rsidRPr="003D42FC">
        <w:rPr>
          <w:lang w:eastAsia="en-US"/>
        </w:rPr>
        <w:t xml:space="preserve"> </w:t>
      </w:r>
      <w:r w:rsidR="007B4645" w:rsidRPr="003D42FC">
        <w:rPr>
          <w:lang w:eastAsia="en-US"/>
        </w:rPr>
        <w:t>Все они стали восхвалять</w:t>
      </w:r>
      <w:r w:rsidRPr="003D42FC">
        <w:rPr>
          <w:lang w:eastAsia="en-US"/>
        </w:rPr>
        <w:t xml:space="preserve"> его и заявля</w:t>
      </w:r>
      <w:r w:rsidR="007B4645" w:rsidRPr="003D42FC">
        <w:rPr>
          <w:lang w:eastAsia="en-US"/>
        </w:rPr>
        <w:t>ть</w:t>
      </w:r>
      <w:r w:rsidRPr="003D42FC">
        <w:rPr>
          <w:lang w:eastAsia="en-US"/>
        </w:rPr>
        <w:t xml:space="preserve">, что рассчитывают на него </w:t>
      </w:r>
      <w:r w:rsidR="005C0C7B" w:rsidRPr="003D42FC">
        <w:rPr>
          <w:lang w:eastAsia="en-US"/>
        </w:rPr>
        <w:t>в вопросе прекращения войны в</w:t>
      </w:r>
      <w:r w:rsidRPr="003D42FC">
        <w:rPr>
          <w:lang w:eastAsia="en-US"/>
        </w:rPr>
        <w:t xml:space="preserve"> Газ</w:t>
      </w:r>
      <w:r w:rsidR="007B4645" w:rsidRPr="003D42FC">
        <w:rPr>
          <w:lang w:eastAsia="en-US"/>
        </w:rPr>
        <w:t>е</w:t>
      </w:r>
      <w:r w:rsidRPr="003D42FC">
        <w:rPr>
          <w:lang w:eastAsia="en-US"/>
        </w:rPr>
        <w:t>. И как только Трамп объявил о сво</w:t>
      </w:r>
      <w:r w:rsidR="005C0C7B" w:rsidRPr="003D42FC">
        <w:rPr>
          <w:lang w:eastAsia="en-US"/>
        </w:rPr>
        <w:t>ём</w:t>
      </w:r>
      <w:r w:rsidRPr="003D42FC">
        <w:rPr>
          <w:lang w:eastAsia="en-US"/>
        </w:rPr>
        <w:t xml:space="preserve"> колониально</w:t>
      </w:r>
      <w:r w:rsidR="005C0C7B" w:rsidRPr="003D42FC">
        <w:rPr>
          <w:lang w:eastAsia="en-US"/>
        </w:rPr>
        <w:t>м</w:t>
      </w:r>
      <w:r w:rsidRPr="003D42FC">
        <w:rPr>
          <w:lang w:eastAsia="en-US"/>
        </w:rPr>
        <w:t xml:space="preserve"> «плане», они поспешили приветствовать</w:t>
      </w:r>
      <w:r w:rsidR="005C0C7B" w:rsidRPr="003D42FC">
        <w:rPr>
          <w:lang w:eastAsia="en-US"/>
        </w:rPr>
        <w:t xml:space="preserve"> его. К</w:t>
      </w:r>
      <w:r w:rsidRPr="003D42FC">
        <w:rPr>
          <w:lang w:eastAsia="en-US"/>
        </w:rPr>
        <w:t xml:space="preserve">ак же </w:t>
      </w:r>
      <w:r w:rsidR="003D42FC" w:rsidRPr="003D42FC">
        <w:rPr>
          <w:lang w:eastAsia="en-US"/>
        </w:rPr>
        <w:t>могло быть по-другому</w:t>
      </w:r>
      <w:r w:rsidRPr="003D42FC">
        <w:rPr>
          <w:lang w:eastAsia="en-US"/>
        </w:rPr>
        <w:t xml:space="preserve">, </w:t>
      </w:r>
      <w:r w:rsidR="005C0C7B" w:rsidRPr="003D42FC">
        <w:rPr>
          <w:lang w:eastAsia="en-US"/>
        </w:rPr>
        <w:t>ведь</w:t>
      </w:r>
      <w:r w:rsidRPr="003D42FC">
        <w:rPr>
          <w:lang w:eastAsia="en-US"/>
        </w:rPr>
        <w:t xml:space="preserve"> никто из них не осмели</w:t>
      </w:r>
      <w:r w:rsidR="005C0C7B" w:rsidRPr="003D42FC">
        <w:rPr>
          <w:lang w:eastAsia="en-US"/>
        </w:rPr>
        <w:t>лс</w:t>
      </w:r>
      <w:r w:rsidRPr="003D42FC">
        <w:rPr>
          <w:lang w:eastAsia="en-US"/>
        </w:rPr>
        <w:t xml:space="preserve">я </w:t>
      </w:r>
      <w:r w:rsidR="005C0C7B" w:rsidRPr="003D42FC">
        <w:rPr>
          <w:lang w:eastAsia="en-US"/>
        </w:rPr>
        <w:t xml:space="preserve">бы </w:t>
      </w:r>
      <w:r w:rsidRPr="003D42FC">
        <w:rPr>
          <w:lang w:eastAsia="en-US"/>
        </w:rPr>
        <w:t>поступить иначе</w:t>
      </w:r>
      <w:r w:rsidR="003D42FC" w:rsidRPr="003D42FC">
        <w:rPr>
          <w:lang w:eastAsia="en-US"/>
        </w:rPr>
        <w:t>!</w:t>
      </w:r>
      <w:r w:rsidR="005C0C7B" w:rsidRPr="003D42FC">
        <w:rPr>
          <w:lang w:eastAsia="en-US"/>
        </w:rPr>
        <w:t xml:space="preserve"> </w:t>
      </w:r>
      <w:r w:rsidR="007B4645" w:rsidRPr="003D42FC">
        <w:rPr>
          <w:lang w:eastAsia="en-US"/>
        </w:rPr>
        <w:t>Эти предатели</w:t>
      </w:r>
      <w:r w:rsidRPr="003D42FC">
        <w:rPr>
          <w:lang w:eastAsia="en-US"/>
        </w:rPr>
        <w:t xml:space="preserve"> утратили мужскую доблесть и благородство.</w:t>
      </w:r>
    </w:p>
    <w:p w:rsidR="00AF06A4" w:rsidRPr="00AF06A4" w:rsidRDefault="00AF06A4" w:rsidP="003E423D">
      <w:pPr>
        <w:pStyle w:val="af0"/>
        <w:spacing w:after="120" w:line="360" w:lineRule="auto"/>
        <w:ind w:firstLine="709"/>
        <w:jc w:val="both"/>
        <w:rPr>
          <w:lang w:eastAsia="en-US"/>
        </w:rPr>
      </w:pPr>
      <w:r w:rsidRPr="00865723">
        <w:rPr>
          <w:b/>
          <w:bCs/>
          <w:lang w:eastAsia="en-US"/>
        </w:rPr>
        <w:t>О мусульмане</w:t>
      </w:r>
      <w:r w:rsidR="00865723">
        <w:rPr>
          <w:b/>
          <w:bCs/>
          <w:lang w:eastAsia="en-US"/>
        </w:rPr>
        <w:t>!</w:t>
      </w:r>
      <w:r w:rsidRPr="00AF06A4">
        <w:rPr>
          <w:lang w:eastAsia="en-US"/>
        </w:rPr>
        <w:t xml:space="preserve"> </w:t>
      </w:r>
      <w:r w:rsidR="00865723">
        <w:rPr>
          <w:lang w:eastAsia="en-US"/>
        </w:rPr>
        <w:t>В</w:t>
      </w:r>
      <w:r w:rsidRPr="00AF06A4">
        <w:rPr>
          <w:lang w:eastAsia="en-US"/>
        </w:rPr>
        <w:t xml:space="preserve">ы знаете безо всякого сомнения, что Трамп — </w:t>
      </w:r>
      <w:r w:rsidR="005C0C7B" w:rsidRPr="005C0C7B">
        <w:rPr>
          <w:lang w:eastAsia="en-US"/>
        </w:rPr>
        <w:t xml:space="preserve">главный спонсор </w:t>
      </w:r>
      <w:proofErr w:type="gramStart"/>
      <w:r w:rsidR="007B4645">
        <w:rPr>
          <w:lang w:eastAsia="en-US"/>
        </w:rPr>
        <w:t>гнусных</w:t>
      </w:r>
      <w:proofErr w:type="gramEnd"/>
      <w:r w:rsidR="005C0C7B">
        <w:rPr>
          <w:lang w:eastAsia="en-US"/>
        </w:rPr>
        <w:t xml:space="preserve"> преступлений в Газе и на Западном берегу. Он предоставляет еврейскому образованию</w:t>
      </w:r>
      <w:r w:rsidRPr="00AF06A4">
        <w:rPr>
          <w:lang w:eastAsia="en-US"/>
        </w:rPr>
        <w:t xml:space="preserve"> вс</w:t>
      </w:r>
      <w:r w:rsidR="005C0C7B">
        <w:rPr>
          <w:lang w:eastAsia="en-US"/>
        </w:rPr>
        <w:t>ё</w:t>
      </w:r>
      <w:r w:rsidRPr="00AF06A4">
        <w:rPr>
          <w:lang w:eastAsia="en-US"/>
        </w:rPr>
        <w:t xml:space="preserve">, что нужно — оружие, деньги и информацию — и обеспечивает ему </w:t>
      </w:r>
      <w:proofErr w:type="spellStart"/>
      <w:r w:rsidRPr="00AF06A4">
        <w:rPr>
          <w:lang w:eastAsia="en-US"/>
        </w:rPr>
        <w:t>медийное</w:t>
      </w:r>
      <w:proofErr w:type="spellEnd"/>
      <w:r w:rsidRPr="00AF06A4">
        <w:rPr>
          <w:lang w:eastAsia="en-US"/>
        </w:rPr>
        <w:t xml:space="preserve"> и политическое прикрытие на международных форумах. Вы слышали его многочисленные заявления, </w:t>
      </w:r>
      <w:r w:rsidR="007B4645">
        <w:rPr>
          <w:lang w:eastAsia="en-US"/>
        </w:rPr>
        <w:t>оправдывающие</w:t>
      </w:r>
      <w:r w:rsidRPr="00AF06A4">
        <w:rPr>
          <w:lang w:eastAsia="en-US"/>
        </w:rPr>
        <w:t xml:space="preserve"> </w:t>
      </w:r>
      <w:r w:rsidR="005C0C7B">
        <w:rPr>
          <w:lang w:eastAsia="en-US"/>
        </w:rPr>
        <w:t xml:space="preserve">преступления сионистов, </w:t>
      </w:r>
      <w:r w:rsidR="007B4645">
        <w:rPr>
          <w:lang w:eastAsia="en-US"/>
        </w:rPr>
        <w:t xml:space="preserve">высказывания </w:t>
      </w:r>
      <w:r w:rsidR="005C0C7B">
        <w:rPr>
          <w:lang w:eastAsia="en-US"/>
        </w:rPr>
        <w:t xml:space="preserve">относительно </w:t>
      </w:r>
      <w:r w:rsidR="007B4645">
        <w:rPr>
          <w:lang w:eastAsia="en-US"/>
        </w:rPr>
        <w:t>оккупированных</w:t>
      </w:r>
      <w:r w:rsidR="005C0C7B">
        <w:rPr>
          <w:lang w:eastAsia="en-US"/>
        </w:rPr>
        <w:t xml:space="preserve"> территорий</w:t>
      </w:r>
      <w:r w:rsidR="007B4645">
        <w:rPr>
          <w:lang w:eastAsia="en-US"/>
        </w:rPr>
        <w:t>, а также по вопросу</w:t>
      </w:r>
      <w:r w:rsidRPr="00AF06A4">
        <w:rPr>
          <w:lang w:eastAsia="en-US"/>
        </w:rPr>
        <w:t xml:space="preserve"> Газы</w:t>
      </w:r>
      <w:r w:rsidR="000B34F3">
        <w:rPr>
          <w:lang w:eastAsia="en-US"/>
        </w:rPr>
        <w:t>,</w:t>
      </w:r>
      <w:r w:rsidRPr="00AF06A4">
        <w:rPr>
          <w:lang w:eastAsia="en-US"/>
        </w:rPr>
        <w:t xml:space="preserve"> и</w:t>
      </w:r>
      <w:r w:rsidR="007B4645">
        <w:rPr>
          <w:lang w:eastAsia="en-US"/>
        </w:rPr>
        <w:t xml:space="preserve"> его</w:t>
      </w:r>
      <w:r w:rsidRPr="00AF06A4">
        <w:rPr>
          <w:lang w:eastAsia="en-US"/>
        </w:rPr>
        <w:t xml:space="preserve"> намерения </w:t>
      </w:r>
      <w:r w:rsidR="007B4645">
        <w:rPr>
          <w:lang w:eastAsia="en-US"/>
        </w:rPr>
        <w:t>реализовать там экономические проекты. Вы слышали заявления по поводу</w:t>
      </w:r>
      <w:r w:rsidR="00865723">
        <w:rPr>
          <w:lang w:eastAsia="en-US"/>
        </w:rPr>
        <w:t xml:space="preserve"> </w:t>
      </w:r>
      <w:r w:rsidRPr="00AF06A4">
        <w:rPr>
          <w:lang w:eastAsia="en-US"/>
        </w:rPr>
        <w:t>«</w:t>
      </w:r>
      <w:proofErr w:type="spellStart"/>
      <w:r w:rsidRPr="00AF06A4">
        <w:rPr>
          <w:lang w:eastAsia="en-US"/>
        </w:rPr>
        <w:t>Авраам</w:t>
      </w:r>
      <w:r w:rsidR="00865723">
        <w:rPr>
          <w:lang w:eastAsia="en-US"/>
        </w:rPr>
        <w:t>ических</w:t>
      </w:r>
      <w:proofErr w:type="spellEnd"/>
      <w:r w:rsidR="00865723">
        <w:rPr>
          <w:lang w:eastAsia="en-US"/>
        </w:rPr>
        <w:t xml:space="preserve"> соглашений</w:t>
      </w:r>
      <w:r w:rsidRPr="00AF06A4">
        <w:rPr>
          <w:lang w:eastAsia="en-US"/>
        </w:rPr>
        <w:t xml:space="preserve">», которые </w:t>
      </w:r>
      <w:r w:rsidR="00865723">
        <w:rPr>
          <w:lang w:eastAsia="en-US"/>
        </w:rPr>
        <w:t>навязываются</w:t>
      </w:r>
      <w:r w:rsidRPr="00AF06A4">
        <w:rPr>
          <w:lang w:eastAsia="en-US"/>
        </w:rPr>
        <w:t xml:space="preserve"> </w:t>
      </w:r>
      <w:r w:rsidR="00865723">
        <w:rPr>
          <w:lang w:eastAsia="en-US"/>
        </w:rPr>
        <w:t>правителям мусульман. В</w:t>
      </w:r>
      <w:r w:rsidRPr="00AF06A4">
        <w:rPr>
          <w:lang w:eastAsia="en-US"/>
        </w:rPr>
        <w:t>ы слышали</w:t>
      </w:r>
      <w:r w:rsidR="007B4645">
        <w:rPr>
          <w:lang w:eastAsia="en-US"/>
        </w:rPr>
        <w:t>,</w:t>
      </w:r>
      <w:r w:rsidR="00865723">
        <w:rPr>
          <w:lang w:eastAsia="en-US"/>
        </w:rPr>
        <w:t xml:space="preserve"> как он, после объявления колониального плана во время беседы</w:t>
      </w:r>
      <w:r w:rsidRPr="00AF06A4">
        <w:rPr>
          <w:lang w:eastAsia="en-US"/>
        </w:rPr>
        <w:t xml:space="preserve"> преступником Нетаньяху</w:t>
      </w:r>
      <w:r w:rsidR="00865723">
        <w:rPr>
          <w:lang w:eastAsia="en-US"/>
        </w:rPr>
        <w:t>, сказал, что «е</w:t>
      </w:r>
      <w:r w:rsidRPr="00AF06A4">
        <w:rPr>
          <w:lang w:eastAsia="en-US"/>
        </w:rPr>
        <w:t xml:space="preserve">сли </w:t>
      </w:r>
      <w:r w:rsidR="000B34F3">
        <w:rPr>
          <w:lang w:eastAsia="en-US"/>
        </w:rPr>
        <w:t>«</w:t>
      </w:r>
      <w:r w:rsidRPr="00AF06A4">
        <w:rPr>
          <w:lang w:eastAsia="en-US"/>
        </w:rPr>
        <w:t>ХАМАС</w:t>
      </w:r>
      <w:r w:rsidR="000B34F3">
        <w:rPr>
          <w:lang w:eastAsia="en-US"/>
        </w:rPr>
        <w:t>»</w:t>
      </w:r>
      <w:r w:rsidRPr="00AF06A4">
        <w:rPr>
          <w:lang w:eastAsia="en-US"/>
        </w:rPr>
        <w:t xml:space="preserve"> не согласится на план, он окажет Нетаньяху полную поддержку» — как будто он раньше этого не делал и не продолжает делать! Вы всё это </w:t>
      </w:r>
      <w:r w:rsidR="00865723">
        <w:rPr>
          <w:lang w:eastAsia="en-US"/>
        </w:rPr>
        <w:t>знаете!</w:t>
      </w:r>
      <w:r w:rsidRPr="00AF06A4">
        <w:rPr>
          <w:lang w:eastAsia="en-US"/>
        </w:rPr>
        <w:t xml:space="preserve"> </w:t>
      </w:r>
      <w:r w:rsidR="00865723">
        <w:rPr>
          <w:lang w:eastAsia="en-US"/>
        </w:rPr>
        <w:t>Разве можно такому преступнику доверить решение своих проблем?</w:t>
      </w:r>
      <w:r w:rsidRPr="00AF06A4">
        <w:rPr>
          <w:lang w:eastAsia="en-US"/>
        </w:rPr>
        <w:t xml:space="preserve"> И стоит ли ожидать, что он станет заботиться о ваших интересах?!</w:t>
      </w:r>
    </w:p>
    <w:p w:rsidR="00AF06A4" w:rsidRPr="00865723" w:rsidRDefault="00AF06A4" w:rsidP="000B34F3">
      <w:pPr>
        <w:pStyle w:val="af0"/>
        <w:spacing w:after="120" w:line="360" w:lineRule="auto"/>
        <w:ind w:firstLine="709"/>
        <w:jc w:val="both"/>
        <w:rPr>
          <w:b/>
          <w:bCs/>
          <w:lang w:eastAsia="en-US"/>
        </w:rPr>
      </w:pPr>
      <w:proofErr w:type="gramStart"/>
      <w:r w:rsidRPr="00865723">
        <w:rPr>
          <w:b/>
          <w:bCs/>
          <w:lang w:eastAsia="en-US"/>
        </w:rPr>
        <w:t>О</w:t>
      </w:r>
      <w:proofErr w:type="gramEnd"/>
      <w:r w:rsidRPr="00865723">
        <w:rPr>
          <w:b/>
          <w:bCs/>
          <w:lang w:eastAsia="en-US"/>
        </w:rPr>
        <w:t xml:space="preserve"> </w:t>
      </w:r>
      <w:proofErr w:type="gramStart"/>
      <w:r w:rsidRPr="00865723">
        <w:rPr>
          <w:b/>
          <w:bCs/>
          <w:lang w:eastAsia="en-US"/>
        </w:rPr>
        <w:t>мусульмане</w:t>
      </w:r>
      <w:proofErr w:type="gramEnd"/>
      <w:r w:rsidRPr="00865723">
        <w:rPr>
          <w:b/>
          <w:bCs/>
          <w:lang w:eastAsia="en-US"/>
        </w:rPr>
        <w:t xml:space="preserve"> и </w:t>
      </w:r>
      <w:r w:rsidR="000B34F3">
        <w:rPr>
          <w:b/>
          <w:bCs/>
          <w:lang w:eastAsia="en-US"/>
        </w:rPr>
        <w:t>в</w:t>
      </w:r>
      <w:r w:rsidRPr="00865723">
        <w:rPr>
          <w:b/>
          <w:bCs/>
          <w:lang w:eastAsia="en-US"/>
        </w:rPr>
        <w:t>оору</w:t>
      </w:r>
      <w:r w:rsidR="00865723">
        <w:rPr>
          <w:b/>
          <w:bCs/>
          <w:lang w:eastAsia="en-US"/>
        </w:rPr>
        <w:t xml:space="preserve">жённые </w:t>
      </w:r>
      <w:r w:rsidR="000B34F3">
        <w:rPr>
          <w:b/>
          <w:bCs/>
          <w:lang w:eastAsia="en-US"/>
        </w:rPr>
        <w:t>с</w:t>
      </w:r>
      <w:r w:rsidR="00865723">
        <w:rPr>
          <w:b/>
          <w:bCs/>
          <w:lang w:eastAsia="en-US"/>
        </w:rPr>
        <w:t>илы в странах мусульман!</w:t>
      </w:r>
    </w:p>
    <w:p w:rsidR="00AF06A4" w:rsidRPr="00AF06A4" w:rsidRDefault="00AF06A4" w:rsidP="000B34F3">
      <w:pPr>
        <w:pStyle w:val="af0"/>
        <w:spacing w:after="120" w:line="360" w:lineRule="auto"/>
        <w:ind w:firstLine="709"/>
        <w:jc w:val="both"/>
        <w:rPr>
          <w:lang w:eastAsia="en-US"/>
        </w:rPr>
      </w:pPr>
      <w:proofErr w:type="gramStart"/>
      <w:r w:rsidRPr="00AF06A4">
        <w:rPr>
          <w:lang w:eastAsia="en-US"/>
        </w:rPr>
        <w:t>Вам нужен правитель, котор</w:t>
      </w:r>
      <w:r w:rsidR="00865723">
        <w:rPr>
          <w:lang w:eastAsia="en-US"/>
        </w:rPr>
        <w:t>ый подражает Посланнику Аллаха</w:t>
      </w:r>
      <w:r w:rsidR="000B34F3">
        <w:rPr>
          <w:lang w:eastAsia="en-US"/>
        </w:rPr>
        <w:t xml:space="preserve"> (с.а.с.)</w:t>
      </w:r>
      <w:r w:rsidR="00865723">
        <w:rPr>
          <w:lang w:eastAsia="en-US"/>
        </w:rPr>
        <w:t xml:space="preserve"> </w:t>
      </w:r>
      <w:r w:rsidRPr="00AF06A4">
        <w:rPr>
          <w:lang w:eastAsia="en-US"/>
        </w:rPr>
        <w:t>в своих позициях и политик</w:t>
      </w:r>
      <w:r w:rsidR="00865723">
        <w:rPr>
          <w:lang w:eastAsia="en-US"/>
        </w:rPr>
        <w:t>е</w:t>
      </w:r>
      <w:r w:rsidRPr="00AF06A4">
        <w:rPr>
          <w:lang w:eastAsia="en-US"/>
        </w:rPr>
        <w:t xml:space="preserve"> и поступает так, как поступали благородные сподвижники, да будет </w:t>
      </w:r>
      <w:r w:rsidRPr="00AF06A4">
        <w:rPr>
          <w:lang w:eastAsia="en-US"/>
        </w:rPr>
        <w:lastRenderedPageBreak/>
        <w:t>доволен ими Аллах, и те, кто последовал за ними</w:t>
      </w:r>
      <w:r w:rsidR="00865723">
        <w:rPr>
          <w:lang w:eastAsia="en-US"/>
        </w:rPr>
        <w:t>.</w:t>
      </w:r>
      <w:proofErr w:type="gramEnd"/>
      <w:r w:rsidR="00865723">
        <w:rPr>
          <w:lang w:eastAsia="en-US"/>
        </w:rPr>
        <w:t xml:space="preserve"> Вам нужен</w:t>
      </w:r>
      <w:r w:rsidRPr="00AF06A4">
        <w:rPr>
          <w:lang w:eastAsia="en-US"/>
        </w:rPr>
        <w:t xml:space="preserve"> правитель, который занимает позиции, подобные позициям Абу </w:t>
      </w:r>
      <w:proofErr w:type="spellStart"/>
      <w:r w:rsidRPr="00AF06A4">
        <w:rPr>
          <w:lang w:eastAsia="en-US"/>
        </w:rPr>
        <w:t>Бакра</w:t>
      </w:r>
      <w:proofErr w:type="spellEnd"/>
      <w:r w:rsidRPr="00AF06A4">
        <w:rPr>
          <w:lang w:eastAsia="en-US"/>
        </w:rPr>
        <w:t xml:space="preserve">, </w:t>
      </w:r>
      <w:proofErr w:type="spellStart"/>
      <w:r w:rsidR="00865723">
        <w:rPr>
          <w:lang w:eastAsia="en-US"/>
        </w:rPr>
        <w:t>У</w:t>
      </w:r>
      <w:r w:rsidRPr="00AF06A4">
        <w:rPr>
          <w:lang w:eastAsia="en-US"/>
        </w:rPr>
        <w:t>мар</w:t>
      </w:r>
      <w:proofErr w:type="spellEnd"/>
      <w:proofErr w:type="gramStart"/>
      <w:r w:rsidRPr="00AF06A4">
        <w:rPr>
          <w:lang w:val="en-US" w:eastAsia="en-US"/>
        </w:rPr>
        <w:t>a</w:t>
      </w:r>
      <w:proofErr w:type="gramEnd"/>
      <w:r w:rsidR="00865723">
        <w:rPr>
          <w:lang w:eastAsia="en-US"/>
        </w:rPr>
        <w:t xml:space="preserve">, </w:t>
      </w:r>
      <w:proofErr w:type="spellStart"/>
      <w:r w:rsidR="00865723">
        <w:rPr>
          <w:lang w:eastAsia="en-US"/>
        </w:rPr>
        <w:t>Харуна</w:t>
      </w:r>
      <w:proofErr w:type="spellEnd"/>
      <w:r w:rsidR="00865723">
        <w:rPr>
          <w:lang w:eastAsia="en-US"/>
        </w:rPr>
        <w:t xml:space="preserve"> ар-Рашида, аль-</w:t>
      </w:r>
      <w:proofErr w:type="spellStart"/>
      <w:r w:rsidR="00865723">
        <w:rPr>
          <w:lang w:eastAsia="en-US"/>
        </w:rPr>
        <w:t>Му</w:t>
      </w:r>
      <w:r w:rsidRPr="00AF06A4">
        <w:rPr>
          <w:lang w:eastAsia="en-US"/>
        </w:rPr>
        <w:t>т</w:t>
      </w:r>
      <w:r w:rsidR="000B34F3">
        <w:rPr>
          <w:lang w:eastAsia="en-US"/>
        </w:rPr>
        <w:t>а</w:t>
      </w:r>
      <w:r w:rsidRPr="00AF06A4">
        <w:rPr>
          <w:lang w:eastAsia="en-US"/>
        </w:rPr>
        <w:t>сима</w:t>
      </w:r>
      <w:proofErr w:type="spellEnd"/>
      <w:r w:rsidRPr="00AF06A4">
        <w:rPr>
          <w:lang w:eastAsia="en-US"/>
        </w:rPr>
        <w:t xml:space="preserve">, </w:t>
      </w:r>
      <w:proofErr w:type="spellStart"/>
      <w:r w:rsidRPr="00AF06A4">
        <w:rPr>
          <w:lang w:eastAsia="en-US"/>
        </w:rPr>
        <w:t>Сала</w:t>
      </w:r>
      <w:r w:rsidR="00865723">
        <w:rPr>
          <w:lang w:eastAsia="en-US"/>
        </w:rPr>
        <w:t>ху</w:t>
      </w:r>
      <w:r w:rsidRPr="00AF06A4">
        <w:rPr>
          <w:lang w:eastAsia="en-US"/>
        </w:rPr>
        <w:t>д</w:t>
      </w:r>
      <w:r w:rsidR="00865723">
        <w:rPr>
          <w:lang w:eastAsia="en-US"/>
        </w:rPr>
        <w:t>д</w:t>
      </w:r>
      <w:r w:rsidRPr="00AF06A4">
        <w:rPr>
          <w:lang w:eastAsia="en-US"/>
        </w:rPr>
        <w:t>ина</w:t>
      </w:r>
      <w:proofErr w:type="spellEnd"/>
      <w:r w:rsidRPr="00AF06A4">
        <w:rPr>
          <w:lang w:eastAsia="en-US"/>
        </w:rPr>
        <w:t xml:space="preserve">, </w:t>
      </w:r>
      <w:proofErr w:type="spellStart"/>
      <w:r w:rsidRPr="00AF06A4">
        <w:rPr>
          <w:lang w:eastAsia="en-US"/>
        </w:rPr>
        <w:t>Б</w:t>
      </w:r>
      <w:r w:rsidR="00865723">
        <w:rPr>
          <w:lang w:eastAsia="en-US"/>
        </w:rPr>
        <w:t>е</w:t>
      </w:r>
      <w:r w:rsidRPr="00AF06A4">
        <w:rPr>
          <w:lang w:eastAsia="en-US"/>
        </w:rPr>
        <w:t>йбарса</w:t>
      </w:r>
      <w:proofErr w:type="spellEnd"/>
      <w:r w:rsidRPr="00AF06A4">
        <w:rPr>
          <w:lang w:eastAsia="en-US"/>
        </w:rPr>
        <w:t xml:space="preserve">, </w:t>
      </w:r>
      <w:proofErr w:type="spellStart"/>
      <w:r w:rsidRPr="00AF06A4">
        <w:rPr>
          <w:lang w:eastAsia="en-US"/>
        </w:rPr>
        <w:t>Кутуз</w:t>
      </w:r>
      <w:proofErr w:type="spellEnd"/>
      <w:r w:rsidRPr="00AF06A4">
        <w:rPr>
          <w:lang w:val="en-US" w:eastAsia="en-US"/>
        </w:rPr>
        <w:t>a</w:t>
      </w:r>
      <w:r w:rsidRPr="00AF06A4">
        <w:rPr>
          <w:lang w:eastAsia="en-US"/>
        </w:rPr>
        <w:t xml:space="preserve"> и </w:t>
      </w:r>
      <w:proofErr w:type="spellStart"/>
      <w:r w:rsidRPr="00AF06A4">
        <w:rPr>
          <w:lang w:eastAsia="en-US"/>
        </w:rPr>
        <w:t>Абд</w:t>
      </w:r>
      <w:r w:rsidR="00865723">
        <w:rPr>
          <w:lang w:eastAsia="en-US"/>
        </w:rPr>
        <w:t>у</w:t>
      </w:r>
      <w:r w:rsidRPr="00AF06A4">
        <w:rPr>
          <w:lang w:eastAsia="en-US"/>
        </w:rPr>
        <w:t>ль</w:t>
      </w:r>
      <w:proofErr w:type="spellEnd"/>
      <w:r w:rsidRPr="00AF06A4">
        <w:rPr>
          <w:lang w:eastAsia="en-US"/>
        </w:rPr>
        <w:t>-Хамида</w:t>
      </w:r>
      <w:r w:rsidR="00865723">
        <w:rPr>
          <w:lang w:eastAsia="en-US"/>
        </w:rPr>
        <w:t>. В</w:t>
      </w:r>
      <w:r w:rsidRPr="00AF06A4">
        <w:rPr>
          <w:lang w:eastAsia="en-US"/>
        </w:rPr>
        <w:t xml:space="preserve">ам нужен правитель, </w:t>
      </w:r>
      <w:r w:rsidR="00865723">
        <w:rPr>
          <w:lang w:eastAsia="en-US"/>
        </w:rPr>
        <w:t>произнесённое</w:t>
      </w:r>
      <w:r w:rsidRPr="00AF06A4">
        <w:rPr>
          <w:lang w:eastAsia="en-US"/>
        </w:rPr>
        <w:t xml:space="preserve"> слово</w:t>
      </w:r>
      <w:r w:rsidR="00865723">
        <w:rPr>
          <w:lang w:eastAsia="en-US"/>
        </w:rPr>
        <w:t xml:space="preserve"> которого</w:t>
      </w:r>
      <w:r w:rsidRPr="00AF06A4">
        <w:rPr>
          <w:lang w:eastAsia="en-US"/>
        </w:rPr>
        <w:t xml:space="preserve"> разнесётся по</w:t>
      </w:r>
      <w:r w:rsidR="00865723">
        <w:rPr>
          <w:lang w:eastAsia="en-US"/>
        </w:rPr>
        <w:t xml:space="preserve"> всем уголкам</w:t>
      </w:r>
      <w:r w:rsidRPr="00AF06A4">
        <w:rPr>
          <w:lang w:eastAsia="en-US"/>
        </w:rPr>
        <w:t xml:space="preserve"> земли</w:t>
      </w:r>
      <w:r w:rsidR="00865723">
        <w:rPr>
          <w:lang w:eastAsia="en-US"/>
        </w:rPr>
        <w:t xml:space="preserve"> и вселит страх</w:t>
      </w:r>
      <w:r w:rsidRPr="00AF06A4">
        <w:rPr>
          <w:lang w:eastAsia="en-US"/>
        </w:rPr>
        <w:t xml:space="preserve"> </w:t>
      </w:r>
      <w:r w:rsidR="00865723">
        <w:rPr>
          <w:lang w:eastAsia="en-US"/>
        </w:rPr>
        <w:t>в сердца врагов. Вам нужны слова</w:t>
      </w:r>
      <w:r w:rsidRPr="00AF06A4">
        <w:rPr>
          <w:lang w:eastAsia="en-US"/>
        </w:rPr>
        <w:t>, за которым</w:t>
      </w:r>
      <w:r w:rsidR="00865723">
        <w:rPr>
          <w:lang w:eastAsia="en-US"/>
        </w:rPr>
        <w:t>и последуют действия</w:t>
      </w:r>
      <w:r w:rsidRPr="00AF06A4">
        <w:rPr>
          <w:lang w:eastAsia="en-US"/>
        </w:rPr>
        <w:t xml:space="preserve"> </w:t>
      </w:r>
      <w:r w:rsidR="00865723">
        <w:rPr>
          <w:lang w:eastAsia="en-US"/>
        </w:rPr>
        <w:t>и которые заставят</w:t>
      </w:r>
      <w:r w:rsidRPr="00AF06A4">
        <w:rPr>
          <w:lang w:eastAsia="en-US"/>
        </w:rPr>
        <w:t xml:space="preserve"> врагов </w:t>
      </w:r>
      <w:r w:rsidR="00865723">
        <w:rPr>
          <w:lang w:eastAsia="en-US"/>
        </w:rPr>
        <w:t>забыть наваждения дьявола. Т</w:t>
      </w:r>
      <w:r w:rsidRPr="00AF06A4">
        <w:rPr>
          <w:lang w:eastAsia="en-US"/>
        </w:rPr>
        <w:t>огда Трамп и подобные ему преступники не смогут со</w:t>
      </w:r>
      <w:r w:rsidR="00865723">
        <w:rPr>
          <w:lang w:eastAsia="en-US"/>
        </w:rPr>
        <w:t xml:space="preserve">вершать с вами то, что творят </w:t>
      </w:r>
      <w:r w:rsidRPr="00AF06A4">
        <w:rPr>
          <w:lang w:eastAsia="en-US"/>
        </w:rPr>
        <w:t>сегодня, а будут считаться</w:t>
      </w:r>
      <w:r w:rsidR="00865723">
        <w:rPr>
          <w:lang w:eastAsia="en-US"/>
        </w:rPr>
        <w:t xml:space="preserve"> с мусульманами</w:t>
      </w:r>
      <w:r w:rsidRPr="00AF06A4">
        <w:rPr>
          <w:lang w:eastAsia="en-US"/>
        </w:rPr>
        <w:t xml:space="preserve"> и</w:t>
      </w:r>
      <w:r w:rsidR="00516373">
        <w:rPr>
          <w:lang w:eastAsia="en-US"/>
        </w:rPr>
        <w:t xml:space="preserve"> их халифом, осторожно взвешивая каждый свой шаг</w:t>
      </w:r>
      <w:r w:rsidRPr="00AF06A4">
        <w:rPr>
          <w:lang w:eastAsia="en-US"/>
        </w:rPr>
        <w:t xml:space="preserve">. Вам </w:t>
      </w:r>
      <w:r w:rsidR="00516373">
        <w:rPr>
          <w:lang w:eastAsia="en-US"/>
        </w:rPr>
        <w:t>нужен Халифат</w:t>
      </w:r>
      <w:r w:rsidRPr="00AF06A4">
        <w:rPr>
          <w:lang w:eastAsia="en-US"/>
        </w:rPr>
        <w:t xml:space="preserve">, </w:t>
      </w:r>
      <w:r w:rsidR="00516373">
        <w:rPr>
          <w:lang w:eastAsia="en-US"/>
        </w:rPr>
        <w:t>предвещ</w:t>
      </w:r>
      <w:r w:rsidR="000B34F3">
        <w:rPr>
          <w:lang w:eastAsia="en-US"/>
        </w:rPr>
        <w:t>ё</w:t>
      </w:r>
      <w:r w:rsidR="00516373">
        <w:rPr>
          <w:lang w:eastAsia="en-US"/>
        </w:rPr>
        <w:t>нный</w:t>
      </w:r>
      <w:r w:rsidRPr="00AF06A4">
        <w:rPr>
          <w:lang w:eastAsia="en-US"/>
        </w:rPr>
        <w:t xml:space="preserve"> Посланник</w:t>
      </w:r>
      <w:r w:rsidR="00516373">
        <w:rPr>
          <w:lang w:eastAsia="en-US"/>
        </w:rPr>
        <w:t>ом</w:t>
      </w:r>
      <w:r w:rsidRPr="00AF06A4">
        <w:rPr>
          <w:lang w:eastAsia="en-US"/>
        </w:rPr>
        <w:t xml:space="preserve"> Аллаха</w:t>
      </w:r>
      <w:r w:rsidR="000B34F3">
        <w:rPr>
          <w:lang w:eastAsia="en-US"/>
        </w:rPr>
        <w:t xml:space="preserve"> (с.а.</w:t>
      </w:r>
      <w:proofErr w:type="gramStart"/>
      <w:r w:rsidR="000B34F3">
        <w:rPr>
          <w:lang w:eastAsia="en-US"/>
        </w:rPr>
        <w:t>с</w:t>
      </w:r>
      <w:proofErr w:type="gramEnd"/>
      <w:r w:rsidR="000B34F3">
        <w:rPr>
          <w:lang w:eastAsia="en-US"/>
        </w:rPr>
        <w:t>.)</w:t>
      </w:r>
      <w:r w:rsidR="00516373" w:rsidRPr="00516373">
        <w:rPr>
          <w:rFonts w:hint="cs"/>
          <w:rtl/>
        </w:rPr>
        <w:t xml:space="preserve"> </w:t>
      </w:r>
      <w:r w:rsidR="00516373">
        <w:rPr>
          <w:lang w:eastAsia="en-US"/>
        </w:rPr>
        <w:t>— Второй П</w:t>
      </w:r>
      <w:r w:rsidRPr="00AF06A4">
        <w:rPr>
          <w:lang w:eastAsia="en-US"/>
        </w:rPr>
        <w:t>раве</w:t>
      </w:r>
      <w:r w:rsidR="00516373">
        <w:rPr>
          <w:lang w:eastAsia="en-US"/>
        </w:rPr>
        <w:t>дный Халифат по методу пророчества. И сегодня на этом</w:t>
      </w:r>
      <w:r w:rsidRPr="00AF06A4">
        <w:rPr>
          <w:lang w:eastAsia="en-US"/>
        </w:rPr>
        <w:t xml:space="preserve"> ради</w:t>
      </w:r>
      <w:r w:rsidR="00516373">
        <w:rPr>
          <w:lang w:eastAsia="en-US"/>
        </w:rPr>
        <w:t xml:space="preserve"> трудится партия </w:t>
      </w:r>
      <w:r w:rsidR="000B34F3">
        <w:rPr>
          <w:lang w:eastAsia="en-US"/>
        </w:rPr>
        <w:t>«</w:t>
      </w:r>
      <w:r w:rsidR="00516373">
        <w:rPr>
          <w:lang w:eastAsia="en-US"/>
        </w:rPr>
        <w:t>Хизб ут-Тахрир</w:t>
      </w:r>
      <w:r w:rsidR="000B34F3">
        <w:rPr>
          <w:lang w:eastAsia="en-US"/>
        </w:rPr>
        <w:t>»</w:t>
      </w:r>
      <w:bookmarkStart w:id="0" w:name="_GoBack"/>
      <w:bookmarkEnd w:id="0"/>
      <w:r w:rsidRPr="00AF06A4">
        <w:rPr>
          <w:lang w:eastAsia="en-US"/>
        </w:rPr>
        <w:t xml:space="preserve">. Так </w:t>
      </w:r>
      <w:r w:rsidR="00516373">
        <w:rPr>
          <w:lang w:eastAsia="en-US"/>
        </w:rPr>
        <w:t xml:space="preserve">помогите же ей —и обретите </w:t>
      </w:r>
      <w:r w:rsidRPr="00AF06A4">
        <w:rPr>
          <w:lang w:eastAsia="en-US"/>
        </w:rPr>
        <w:t>величие</w:t>
      </w:r>
      <w:r w:rsidR="00516373">
        <w:rPr>
          <w:lang w:eastAsia="en-US"/>
        </w:rPr>
        <w:t xml:space="preserve"> в </w:t>
      </w:r>
      <w:proofErr w:type="spellStart"/>
      <w:r w:rsidR="00516373">
        <w:rPr>
          <w:lang w:eastAsia="en-US"/>
        </w:rPr>
        <w:t>дунья</w:t>
      </w:r>
      <w:proofErr w:type="spellEnd"/>
      <w:r w:rsidRPr="00AF06A4">
        <w:rPr>
          <w:lang w:eastAsia="en-US"/>
        </w:rPr>
        <w:t xml:space="preserve"> и</w:t>
      </w:r>
      <w:r w:rsidR="00516373">
        <w:rPr>
          <w:lang w:eastAsia="en-US"/>
        </w:rPr>
        <w:t xml:space="preserve"> </w:t>
      </w:r>
      <w:proofErr w:type="spellStart"/>
      <w:r w:rsidR="00516373">
        <w:rPr>
          <w:lang w:eastAsia="en-US"/>
        </w:rPr>
        <w:t>ахирате</w:t>
      </w:r>
      <w:proofErr w:type="spellEnd"/>
      <w:r w:rsidR="00516373">
        <w:rPr>
          <w:lang w:eastAsia="en-US"/>
        </w:rPr>
        <w:t>.</w:t>
      </w:r>
      <w:r w:rsidRPr="00AF06A4">
        <w:rPr>
          <w:lang w:eastAsia="en-US"/>
        </w:rPr>
        <w:t xml:space="preserve"> </w:t>
      </w:r>
      <w:r w:rsidR="00516373">
        <w:rPr>
          <w:lang w:eastAsia="en-US"/>
        </w:rPr>
        <w:t>Иначе</w:t>
      </w:r>
      <w:r w:rsidRPr="00AF06A4">
        <w:rPr>
          <w:lang w:eastAsia="en-US"/>
        </w:rPr>
        <w:t xml:space="preserve"> </w:t>
      </w:r>
      <w:r w:rsidR="00516373">
        <w:rPr>
          <w:lang w:eastAsia="en-US"/>
        </w:rPr>
        <w:t xml:space="preserve">эти </w:t>
      </w:r>
      <w:r w:rsidRPr="00AF06A4">
        <w:rPr>
          <w:lang w:eastAsia="en-US"/>
        </w:rPr>
        <w:t xml:space="preserve">трусливые правители приведут вас к погибели и </w:t>
      </w:r>
      <w:r w:rsidR="00516373">
        <w:rPr>
          <w:lang w:eastAsia="en-US"/>
        </w:rPr>
        <w:t>оставят на милость врагов</w:t>
      </w:r>
      <w:r w:rsidRPr="00AF06A4">
        <w:rPr>
          <w:lang w:eastAsia="en-US"/>
        </w:rPr>
        <w:t>.</w:t>
      </w:r>
    </w:p>
    <w:p w:rsidR="00516373" w:rsidRPr="00516373" w:rsidRDefault="00516373" w:rsidP="00516373">
      <w:pPr>
        <w:pStyle w:val="a6"/>
        <w:bidi/>
        <w:spacing w:after="120" w:line="360" w:lineRule="auto"/>
        <w:ind w:firstLine="0"/>
        <w:jc w:val="center"/>
        <w:rPr>
          <w:rFonts w:ascii="KFGQPC Uthmanic Script HAFS" w:hAnsi="KFGQPC Uthmanic Script HAFS" w:cs="KFGQPC Uthmanic Script HAFS"/>
          <w:sz w:val="32"/>
          <w:szCs w:val="32"/>
        </w:rPr>
      </w:pPr>
      <w:r w:rsidRPr="00516373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يَٰٓأَيُّهَا</w:t>
      </w:r>
      <w:r w:rsidRPr="00516373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</w:t>
      </w:r>
      <w:r w:rsidRPr="00516373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516373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لَّذِينَ</w:t>
      </w:r>
      <w:r w:rsidRPr="00516373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ءَامَنُوٓاْ إِن تَنصُرُواْ </w:t>
      </w:r>
      <w:r w:rsidRPr="00516373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516373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للَّهَ</w:t>
      </w:r>
      <w:r w:rsidRPr="00516373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يَنصُرۡكُمۡ وَيُثَبِّتۡ أَقۡدَامَكُمۡ ٧</w:t>
      </w:r>
    </w:p>
    <w:p w:rsidR="00516373" w:rsidRPr="00516373" w:rsidRDefault="00516373" w:rsidP="00516373">
      <w:pPr>
        <w:pStyle w:val="a6"/>
        <w:spacing w:after="120" w:line="360" w:lineRule="auto"/>
        <w:ind w:firstLine="0"/>
        <w:rPr>
          <w:rFonts w:asciiTheme="majorBidi" w:hAnsiTheme="majorBidi" w:cstheme="majorBidi"/>
        </w:rPr>
      </w:pPr>
      <w:r w:rsidRPr="00516373">
        <w:rPr>
          <w:rFonts w:asciiTheme="majorBidi" w:hAnsiTheme="majorBidi" w:cstheme="majorBidi"/>
          <w:b/>
          <w:bCs/>
        </w:rPr>
        <w:t>«О те, которые уверовали! Если вы поможете Аллаху, то и Он поможет вам и утвердит ваши стопы»</w:t>
      </w:r>
      <w:r w:rsidRPr="00516373">
        <w:rPr>
          <w:rFonts w:asciiTheme="majorBidi" w:hAnsiTheme="majorBidi" w:cstheme="majorBidi"/>
        </w:rPr>
        <w:t xml:space="preserve"> (47:7).</w:t>
      </w:r>
    </w:p>
    <w:p w:rsidR="00624574" w:rsidRDefault="00C527CB" w:rsidP="00516373">
      <w:pPr>
        <w:pStyle w:val="a6"/>
        <w:spacing w:after="120" w:line="360" w:lineRule="auto"/>
        <w:ind w:firstLine="0"/>
      </w:pPr>
      <w:r>
        <w:rPr>
          <w:noProof/>
        </w:rPr>
        <w:pict>
          <v:shape id="_x0000_s1030" type="#_x0000_t75" style="position:absolute;left:0;text-align:left;margin-left:367.2pt;margin-top:698.4pt;width:66.35pt;height:65.1pt;z-index:-251654656;mso-position-horizontal-relative:text;mso-position-vertical-relative:page">
            <v:imagedata r:id="rId9" o:title="HTCMO"/>
            <w10:wrap anchory="page"/>
          </v:shape>
        </w:pict>
      </w:r>
    </w:p>
    <w:p w:rsidR="00516373" w:rsidRPr="00516373" w:rsidRDefault="00516373" w:rsidP="00516373">
      <w:pPr>
        <w:pStyle w:val="a6"/>
        <w:spacing w:after="120" w:line="360" w:lineRule="auto"/>
        <w:ind w:firstLine="0"/>
        <w:jc w:val="center"/>
        <w:rPr>
          <w:b/>
          <w:bCs/>
        </w:rPr>
      </w:pPr>
      <w:r w:rsidRPr="00516373">
        <w:rPr>
          <w:b/>
          <w:bCs/>
        </w:rPr>
        <w:t>Центральный информационный офис Хизб ут-Тахрир</w:t>
      </w:r>
    </w:p>
    <w:sectPr w:rsidR="00516373" w:rsidRPr="00516373" w:rsidSect="00624574">
      <w:footerReference w:type="default" r:id="rId10"/>
      <w:pgSz w:w="11906" w:h="16838" w:code="9"/>
      <w:pgMar w:top="1134" w:right="1134" w:bottom="1560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27CB" w:rsidRDefault="00C527CB" w:rsidP="00851B68">
      <w:pPr>
        <w:spacing w:after="0" w:line="240" w:lineRule="auto"/>
      </w:pPr>
      <w:r>
        <w:separator/>
      </w:r>
    </w:p>
  </w:endnote>
  <w:endnote w:type="continuationSeparator" w:id="0">
    <w:p w:rsidR="00C527CB" w:rsidRDefault="00C527CB" w:rsidP="00851B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1B68" w:rsidRDefault="00E11942" w:rsidP="00FA1180">
    <w:r>
      <w:rPr>
        <w:noProof/>
        <w:lang w:val="uk-UA" w:eastAsia="uk-UA"/>
      </w:rPr>
      <mc:AlternateContent>
        <mc:Choice Requires="wps">
          <w:drawing>
            <wp:anchor distT="45720" distB="45720" distL="114300" distR="114300" simplePos="0" relativeHeight="251665408" behindDoc="0" locked="0" layoutInCell="1" allowOverlap="1" wp14:anchorId="2464A1FE" wp14:editId="43A75F3F">
              <wp:simplePos x="0" y="0"/>
              <wp:positionH relativeFrom="page">
                <wp:posOffset>1260806</wp:posOffset>
              </wp:positionH>
              <wp:positionV relativeFrom="paragraph">
                <wp:posOffset>62230</wp:posOffset>
              </wp:positionV>
              <wp:extent cx="2289976" cy="1404620"/>
              <wp:effectExtent l="0" t="0" r="0" b="0"/>
              <wp:wrapNone/>
              <wp:docPr id="2" name="Надпись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9976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50E4C" w:rsidRPr="008E2577" w:rsidRDefault="002021EE" w:rsidP="00E11942">
                          <w:pPr>
                            <w:pStyle w:val="af4"/>
                          </w:pPr>
                          <w:r>
                            <w:t>Тел./Факс: 009611307594,     Моб.: 0096171724043</w:t>
                          </w:r>
                          <w:r w:rsidR="00E11942" w:rsidRPr="008E2577">
                            <w:t xml:space="preserve"> </w:t>
                          </w:r>
                        </w:p>
                        <w:p w:rsidR="00550E4C" w:rsidRPr="002021EE" w:rsidRDefault="002021EE" w:rsidP="00471EA4">
                          <w:pPr>
                            <w:pStyle w:val="af4"/>
                          </w:pPr>
                          <w:r>
                            <w:rPr>
                              <w:lang w:val="en-US"/>
                            </w:rPr>
                            <w:t>E</w:t>
                          </w:r>
                          <w:r w:rsidR="00550E4C" w:rsidRPr="002021EE">
                            <w:t>-</w:t>
                          </w:r>
                          <w:r w:rsidR="00550E4C">
                            <w:rPr>
                              <w:lang w:val="en-US"/>
                            </w:rPr>
                            <w:t>mail</w:t>
                          </w:r>
                          <w:r w:rsidR="00550E4C" w:rsidRPr="002021EE">
                            <w:t xml:space="preserve">: </w:t>
                          </w:r>
                          <w:hyperlink r:id="rId1" w:history="1">
                            <w:r w:rsidR="00471EA4" w:rsidRPr="00251632">
                              <w:rPr>
                                <w:rStyle w:val="af3"/>
                                <w:lang w:val="en-US"/>
                              </w:rPr>
                              <w:t>media</w:t>
                            </w:r>
                            <w:r w:rsidR="00471EA4" w:rsidRPr="00251632">
                              <w:rPr>
                                <w:rStyle w:val="af3"/>
                              </w:rPr>
                              <w:t>@</w:t>
                            </w:r>
                            <w:proofErr w:type="spellStart"/>
                            <w:r w:rsidR="00471EA4" w:rsidRPr="00251632">
                              <w:rPr>
                                <w:rStyle w:val="af3"/>
                                <w:lang w:val="en-US"/>
                              </w:rPr>
                              <w:t>hizb</w:t>
                            </w:r>
                            <w:proofErr w:type="spellEnd"/>
                            <w:r w:rsidR="00471EA4" w:rsidRPr="00251632">
                              <w:rPr>
                                <w:rStyle w:val="af3"/>
                              </w:rPr>
                              <w:t>-</w:t>
                            </w:r>
                            <w:proofErr w:type="spellStart"/>
                            <w:r w:rsidR="00471EA4" w:rsidRPr="00251632">
                              <w:rPr>
                                <w:rStyle w:val="af3"/>
                                <w:lang w:val="en-US"/>
                              </w:rPr>
                              <w:t>ut</w:t>
                            </w:r>
                            <w:proofErr w:type="spellEnd"/>
                            <w:r w:rsidR="00471EA4" w:rsidRPr="00251632">
                              <w:rPr>
                                <w:rStyle w:val="af3"/>
                              </w:rPr>
                              <w:t>-</w:t>
                            </w:r>
                            <w:proofErr w:type="spellStart"/>
                            <w:r w:rsidR="00471EA4" w:rsidRPr="00251632">
                              <w:rPr>
                                <w:rStyle w:val="af3"/>
                                <w:lang w:val="en-US"/>
                              </w:rPr>
                              <w:t>tahrir</w:t>
                            </w:r>
                            <w:proofErr w:type="spellEnd"/>
                            <w:r w:rsidR="00471EA4" w:rsidRPr="00251632">
                              <w:rPr>
                                <w:rStyle w:val="af3"/>
                              </w:rPr>
                              <w:t>.</w:t>
                            </w:r>
                            <w:r w:rsidR="00471EA4" w:rsidRPr="00251632">
                              <w:rPr>
                                <w:rStyle w:val="af3"/>
                                <w:lang w:val="en-US"/>
                              </w:rPr>
                              <w:t>info</w:t>
                            </w:r>
                          </w:hyperlink>
                          <w:r w:rsidR="00550E4C" w:rsidRPr="002021EE"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shapetype w14:anchorId="2464A1FE" id="_x0000_t202" coordsize="21600,21600" o:spt="202" path="m,l,21600r21600,l21600,xe">
              <v:stroke joinstyle="miter"/>
              <v:path gradientshapeok="t" o:connecttype="rect"/>
            </v:shapetype>
            <v:shape id="Надпись 2" o:spid="_x0000_s1030" type="#_x0000_t202" style="position:absolute;margin-left:99.3pt;margin-top:4.9pt;width:180.3pt;height:110.6pt;z-index:251665408;visibility:visible;mso-wrap-style:square;mso-width-percent:0;mso-height-percent:20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" filled="f" stroked="f">
              <v:textbox style="mso-fit-shape-to-text:t" inset="0,0,0,0">
                <w:txbxContent>
                  <w:p w:rsidR="00550E4C" w:rsidRPr="008E2577" w:rsidRDefault="002021EE" w:rsidP="00E11942">
                    <w:pPr>
                      <w:pStyle w:val="af4"/>
                    </w:pPr>
                    <w:r>
                      <w:t>Тел./Факс: 009611307594,     Моб.: 0096171724043</w:t>
                    </w:r>
                    <w:r w:rsidR="00E11942" w:rsidRPr="008E2577">
                      <w:t xml:space="preserve"> </w:t>
                    </w:r>
                  </w:p>
                  <w:p w:rsidR="00550E4C" w:rsidRPr="002021EE" w:rsidRDefault="002021EE" w:rsidP="00471EA4">
                    <w:pPr>
                      <w:pStyle w:val="af4"/>
                    </w:pPr>
                    <w:r>
                      <w:rPr>
                        <w:lang w:val="en-US"/>
                      </w:rPr>
                      <w:t>E</w:t>
                    </w:r>
                    <w:r w:rsidR="00550E4C" w:rsidRPr="002021EE">
                      <w:t>-</w:t>
                    </w:r>
                    <w:r w:rsidR="00550E4C">
                      <w:rPr>
                        <w:lang w:val="en-US"/>
                      </w:rPr>
                      <w:t>mail</w:t>
                    </w:r>
                    <w:r w:rsidR="00550E4C" w:rsidRPr="002021EE">
                      <w:t xml:space="preserve">: </w:t>
                    </w:r>
                    <w:hyperlink r:id="rId2" w:history="1">
                      <w:r w:rsidR="00471EA4" w:rsidRPr="00251632">
                        <w:rPr>
                          <w:rStyle w:val="af3"/>
                          <w:lang w:val="en-US"/>
                        </w:rPr>
                        <w:t>media</w:t>
                      </w:r>
                      <w:r w:rsidR="00471EA4" w:rsidRPr="00251632">
                        <w:rPr>
                          <w:rStyle w:val="af3"/>
                        </w:rPr>
                        <w:t>@</w:t>
                      </w:r>
                      <w:r w:rsidR="00471EA4" w:rsidRPr="00251632">
                        <w:rPr>
                          <w:rStyle w:val="af3"/>
                          <w:lang w:val="en-US"/>
                        </w:rPr>
                        <w:t>hizb</w:t>
                      </w:r>
                      <w:r w:rsidR="00471EA4" w:rsidRPr="00251632">
                        <w:rPr>
                          <w:rStyle w:val="af3"/>
                        </w:rPr>
                        <w:t>-</w:t>
                      </w:r>
                      <w:r w:rsidR="00471EA4" w:rsidRPr="00251632">
                        <w:rPr>
                          <w:rStyle w:val="af3"/>
                          <w:lang w:val="en-US"/>
                        </w:rPr>
                        <w:t>ut</w:t>
                      </w:r>
                      <w:r w:rsidR="00471EA4" w:rsidRPr="00251632">
                        <w:rPr>
                          <w:rStyle w:val="af3"/>
                        </w:rPr>
                        <w:t>-</w:t>
                      </w:r>
                      <w:r w:rsidR="00471EA4" w:rsidRPr="00251632">
                        <w:rPr>
                          <w:rStyle w:val="af3"/>
                          <w:lang w:val="en-US"/>
                        </w:rPr>
                        <w:t>tahrir</w:t>
                      </w:r>
                      <w:r w:rsidR="00471EA4" w:rsidRPr="00251632">
                        <w:rPr>
                          <w:rStyle w:val="af3"/>
                        </w:rPr>
                        <w:t>.</w:t>
                      </w:r>
                      <w:r w:rsidR="00471EA4" w:rsidRPr="00251632">
                        <w:rPr>
                          <w:rStyle w:val="af3"/>
                          <w:lang w:val="en-US"/>
                        </w:rPr>
                        <w:t>info</w:t>
                      </w:r>
                    </w:hyperlink>
                    <w:r w:rsidR="00550E4C" w:rsidRPr="002021EE">
                      <w:t xml:space="preserve"> </w:t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noProof/>
        <w:lang w:val="uk-UA" w:eastAsia="uk-UA"/>
      </w:rPr>
      <mc:AlternateContent>
        <mc:Choice Requires="wps">
          <w:drawing>
            <wp:anchor distT="45720" distB="45720" distL="114300" distR="114300" simplePos="0" relativeHeight="251664384" behindDoc="0" locked="0" layoutInCell="1" allowOverlap="1" wp14:anchorId="01DC8578" wp14:editId="03F91068">
              <wp:simplePos x="0" y="0"/>
              <wp:positionH relativeFrom="page">
                <wp:posOffset>4738674</wp:posOffset>
              </wp:positionH>
              <wp:positionV relativeFrom="paragraph">
                <wp:posOffset>-34290</wp:posOffset>
              </wp:positionV>
              <wp:extent cx="1892935" cy="1404620"/>
              <wp:effectExtent l="0" t="0" r="12065" b="3810"/>
              <wp:wrapNone/>
              <wp:docPr id="217" name="Надпись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92935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2A1337" w:rsidRPr="002A1337" w:rsidRDefault="002A1337" w:rsidP="002A1337">
                          <w:pPr>
                            <w:pStyle w:val="af4"/>
                          </w:pPr>
                          <w:r w:rsidRPr="002A1337">
                            <w:t>Сайт Хизб ут-Тахрир</w:t>
                          </w:r>
                          <w:r w:rsidRPr="002A1337">
                            <w:br/>
                          </w:r>
                          <w:hyperlink r:id="rId3" w:history="1">
                            <w:r w:rsidRPr="002A1337">
                              <w:rPr>
                                <w:rStyle w:val="af3"/>
                              </w:rPr>
                              <w:t>www.hizb-ut-tahrir.org</w:t>
                            </w:r>
                          </w:hyperlink>
                        </w:p>
                        <w:p w:rsidR="00550E4C" w:rsidRPr="002A1337" w:rsidRDefault="00550E4C" w:rsidP="002A1337">
                          <w:pPr>
                            <w:pStyle w:val="af4"/>
                          </w:pPr>
                          <w:r w:rsidRPr="002A1337">
                            <w:t>Информационный офис Хизб ут-Тахрир</w:t>
                          </w:r>
                          <w:r w:rsidR="002A1337" w:rsidRPr="002A1337">
                            <w:br/>
                          </w:r>
                          <w:hyperlink r:id="rId4" w:history="1">
                            <w:r w:rsidRPr="002A1337">
                              <w:rPr>
                                <w:rStyle w:val="af3"/>
                              </w:rPr>
                              <w:t>www.hizb-ut-tahrir.info</w:t>
                            </w:r>
                          </w:hyperlink>
                          <w:r w:rsidRPr="002A1337">
                            <w:t xml:space="preserve"> </w:t>
                          </w:r>
                        </w:p>
                      </w:txbxContent>
                    </wps:txbx>
                    <wps:bodyPr rot="0" vert="horz" wrap="square" lIns="0" tIns="0" rIns="0" bIns="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shape w14:anchorId="01DC8578" id="_x0000_s1031" type="#_x0000_t202" style="position:absolute;margin-left:373.1pt;margin-top:-2.7pt;width:149.05pt;height:110.6pt;z-index:251664384;visibility:visible;mso-wrap-style:square;mso-width-percent:0;mso-height-percent:20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" filled="f" stroked="f">
              <v:textbox style="mso-fit-shape-to-text:t" inset="0,0,0,0">
                <w:txbxContent>
                  <w:p w:rsidR="002A1337" w:rsidRPr="002A1337" w:rsidRDefault="002A1337" w:rsidP="002A1337">
                    <w:pPr>
                      <w:pStyle w:val="af4"/>
                    </w:pPr>
                    <w:r w:rsidRPr="002A1337">
                      <w:t>Сайт Хизб ут-Тахрир</w:t>
                    </w:r>
                    <w:r w:rsidRPr="002A1337">
                      <w:br/>
                    </w:r>
                    <w:hyperlink r:id="rId5" w:history="1">
                      <w:r w:rsidRPr="002A1337">
                        <w:rPr>
                          <w:rStyle w:val="af3"/>
                        </w:rPr>
                        <w:t>www.hizb-ut-tahrir.org</w:t>
                      </w:r>
                    </w:hyperlink>
                  </w:p>
                  <w:p w:rsidR="00550E4C" w:rsidRPr="002A1337" w:rsidRDefault="00550E4C" w:rsidP="002A1337">
                    <w:pPr>
                      <w:pStyle w:val="af4"/>
                    </w:pPr>
                    <w:r w:rsidRPr="002A1337">
                      <w:t>Информационный офис Хизб ут-Тахрир</w:t>
                    </w:r>
                    <w:r w:rsidR="002A1337" w:rsidRPr="002A1337">
                      <w:br/>
                    </w:r>
                    <w:hyperlink r:id="rId6" w:history="1">
                      <w:r w:rsidRPr="002A1337">
                        <w:rPr>
                          <w:rStyle w:val="af3"/>
                        </w:rPr>
                        <w:t>www.hizb-ut-tahrir.info</w:t>
                      </w:r>
                    </w:hyperlink>
                    <w:r w:rsidRPr="002A1337">
                      <w:t xml:space="preserve"> 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BC3CE9">
      <w:rPr>
        <w:noProof/>
        <w:lang w:val="uk-UA" w:eastAsia="uk-UA"/>
      </w:rPr>
      <mc:AlternateContent>
        <mc:Choice Requires="wps">
          <w:drawing>
            <wp:anchor distT="0" distB="0" distL="114300" distR="114300" simplePos="0" relativeHeight="251662336" behindDoc="1" locked="1" layoutInCell="1" allowOverlap="1" wp14:anchorId="32368A94" wp14:editId="716F24F5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000" cy="810000"/>
              <wp:effectExtent l="0" t="0" r="3175" b="9525"/>
              <wp:wrapNone/>
              <wp:docPr id="1" name="Прямоугольник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000" cy="810000"/>
                      </a:xfrm>
                      <a:prstGeom prst="rect">
                        <a:avLst/>
                      </a:prstGeom>
                      <a:gradFill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 scaled="1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rect w14:anchorId="507C1EB0" id="Прямоугольник 1" o:spid="_x0000_s1026" style="position:absolute;margin-left:544.1pt;margin-top:0;width:595.3pt;height:63.8pt;z-index:-251654144;visibility:visible;mso-wrap-style:square;mso-width-percent:0;mso-height-percent:0;mso-wrap-distance-left:9pt;mso-wrap-distance-top:0;mso-wrap-distance-right:9pt;mso-wrap-distance-bottom:0;mso-position-horizontal:right;mso-position-horizontal-relative:page;mso-position-vertical:bottom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" fillcolor="white [3212]" stroked="f" strokeweight="1pt">
              <v:fill color2="#c1d2e7" focus="100%" type="gradient"/>
              <w10:wrap anchorx="page" anchory="page"/>
              <w10:anchorlock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27CB" w:rsidRDefault="00C527CB" w:rsidP="00851B68">
      <w:pPr>
        <w:spacing w:after="0" w:line="240" w:lineRule="auto"/>
      </w:pPr>
      <w:r>
        <w:separator/>
      </w:r>
    </w:p>
  </w:footnote>
  <w:footnote w:type="continuationSeparator" w:id="0">
    <w:p w:rsidR="00C527CB" w:rsidRDefault="00C527CB" w:rsidP="00851B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7A7178"/>
    <w:multiLevelType w:val="hybridMultilevel"/>
    <w:tmpl w:val="CCE0615A"/>
    <w:lvl w:ilvl="0" w:tplc="03C28894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99969BC"/>
    <w:multiLevelType w:val="multilevel"/>
    <w:tmpl w:val="1B88A068"/>
    <w:lvl w:ilvl="0">
      <w:start w:val="1"/>
      <w:numFmt w:val="decimal"/>
      <w:lvlText w:val="%1."/>
      <w:lvlJc w:val="left"/>
      <w:pPr>
        <w:ind w:left="1260" w:hanging="360"/>
      </w:pPr>
    </w:lvl>
    <w:lvl w:ilvl="1">
      <w:start w:val="1"/>
      <w:numFmt w:val="lowerLetter"/>
      <w:lvlText w:val="%2."/>
      <w:lvlJc w:val="left"/>
      <w:pPr>
        <w:ind w:left="1980" w:hanging="360"/>
      </w:pPr>
    </w:lvl>
    <w:lvl w:ilvl="2">
      <w:start w:val="1"/>
      <w:numFmt w:val="lowerRoman"/>
      <w:lvlText w:val="%3."/>
      <w:lvlJc w:val="right"/>
      <w:pPr>
        <w:ind w:left="2700" w:hanging="180"/>
      </w:pPr>
    </w:lvl>
    <w:lvl w:ilvl="3">
      <w:start w:val="1"/>
      <w:numFmt w:val="decimal"/>
      <w:lvlText w:val="%4."/>
      <w:lvlJc w:val="left"/>
      <w:pPr>
        <w:ind w:left="3420" w:hanging="360"/>
      </w:pPr>
    </w:lvl>
    <w:lvl w:ilvl="4">
      <w:start w:val="1"/>
      <w:numFmt w:val="lowerLetter"/>
      <w:lvlText w:val="%5."/>
      <w:lvlJc w:val="left"/>
      <w:pPr>
        <w:ind w:left="4140" w:hanging="360"/>
      </w:pPr>
    </w:lvl>
    <w:lvl w:ilvl="5">
      <w:start w:val="1"/>
      <w:numFmt w:val="lowerRoman"/>
      <w:lvlText w:val="%6."/>
      <w:lvlJc w:val="right"/>
      <w:pPr>
        <w:ind w:left="4860" w:hanging="180"/>
      </w:pPr>
    </w:lvl>
    <w:lvl w:ilvl="6">
      <w:start w:val="1"/>
      <w:numFmt w:val="decimal"/>
      <w:lvlText w:val="%7."/>
      <w:lvlJc w:val="left"/>
      <w:pPr>
        <w:ind w:left="5580" w:hanging="360"/>
      </w:pPr>
    </w:lvl>
    <w:lvl w:ilvl="7">
      <w:start w:val="1"/>
      <w:numFmt w:val="lowerLetter"/>
      <w:lvlText w:val="%8."/>
      <w:lvlJc w:val="left"/>
      <w:pPr>
        <w:ind w:left="6300" w:hanging="360"/>
      </w:pPr>
    </w:lvl>
    <w:lvl w:ilvl="8">
      <w:start w:val="1"/>
      <w:numFmt w:val="lowerRoman"/>
      <w:lvlText w:val="%9."/>
      <w:lvlJc w:val="right"/>
      <w:pPr>
        <w:ind w:left="7020" w:hanging="180"/>
      </w:pPr>
    </w:lvl>
  </w:abstractNum>
  <w:abstractNum w:abstractNumId="2">
    <w:nsid w:val="45CA0E31"/>
    <w:multiLevelType w:val="hybridMultilevel"/>
    <w:tmpl w:val="40461330"/>
    <w:lvl w:ilvl="0" w:tplc="DFBCB4F4">
      <w:start w:val="1"/>
      <w:numFmt w:val="decimal"/>
      <w:pStyle w:val="a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BA16FC"/>
    <w:multiLevelType w:val="hybridMultilevel"/>
    <w:tmpl w:val="CCD24560"/>
    <w:lvl w:ilvl="0" w:tplc="EA3ED4DC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3EF490D"/>
    <w:multiLevelType w:val="hybridMultilevel"/>
    <w:tmpl w:val="979CB26E"/>
    <w:lvl w:ilvl="0" w:tplc="F116A3FC">
      <w:start w:val="1"/>
      <w:numFmt w:val="bullet"/>
      <w:pStyle w:val="a0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63FA480E"/>
    <w:multiLevelType w:val="hybridMultilevel"/>
    <w:tmpl w:val="08E4750A"/>
    <w:lvl w:ilvl="0" w:tplc="B3241A78">
      <w:start w:val="1"/>
      <w:numFmt w:val="decimal"/>
      <w:lvlText w:val="%1."/>
      <w:lvlJc w:val="left"/>
      <w:pPr>
        <w:ind w:left="12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4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5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  <w:rPr>
        <w:rFonts w:cs="Times New Roman"/>
      </w:rPr>
    </w:lvl>
  </w:abstractNum>
  <w:abstractNum w:abstractNumId="6">
    <w:nsid w:val="68205031"/>
    <w:multiLevelType w:val="hybridMultilevel"/>
    <w:tmpl w:val="56602DEA"/>
    <w:lvl w:ilvl="0" w:tplc="C1C09782">
      <w:start w:val="1"/>
      <w:numFmt w:val="russianLower"/>
      <w:pStyle w:val="a1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A505E3E"/>
    <w:multiLevelType w:val="multilevel"/>
    <w:tmpl w:val="8B84AFBE"/>
    <w:lvl w:ilvl="0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0"/>
  </w:num>
  <w:num w:numId="5">
    <w:abstractNumId w:val="1"/>
  </w:num>
  <w:num w:numId="6">
    <w:abstractNumId w:val="2"/>
  </w:num>
  <w:num w:numId="7">
    <w:abstractNumId w:val="6"/>
  </w:num>
  <w:num w:numId="8">
    <w:abstractNumId w:val="4"/>
  </w:num>
  <w:num w:numId="9">
    <w:abstractNumId w:val="2"/>
    <w:lvlOverride w:ilvl="0">
      <w:startOverride w:val="1"/>
    </w:lvlOverride>
  </w:num>
  <w:num w:numId="10">
    <w:abstractNumId w:val="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4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65D8"/>
    <w:rsid w:val="00011151"/>
    <w:rsid w:val="00063E40"/>
    <w:rsid w:val="00070F62"/>
    <w:rsid w:val="000B34F3"/>
    <w:rsid w:val="000D2AE0"/>
    <w:rsid w:val="000F60B2"/>
    <w:rsid w:val="0010694D"/>
    <w:rsid w:val="0013711D"/>
    <w:rsid w:val="00183160"/>
    <w:rsid w:val="001D0DB4"/>
    <w:rsid w:val="002021EE"/>
    <w:rsid w:val="00234879"/>
    <w:rsid w:val="0027550F"/>
    <w:rsid w:val="00275CDF"/>
    <w:rsid w:val="00295BFA"/>
    <w:rsid w:val="002A1337"/>
    <w:rsid w:val="002B269E"/>
    <w:rsid w:val="002E45F7"/>
    <w:rsid w:val="002E6A65"/>
    <w:rsid w:val="002F3FF9"/>
    <w:rsid w:val="002F6ABA"/>
    <w:rsid w:val="00306CAF"/>
    <w:rsid w:val="00323F69"/>
    <w:rsid w:val="00333646"/>
    <w:rsid w:val="00353F4B"/>
    <w:rsid w:val="003906C9"/>
    <w:rsid w:val="00395341"/>
    <w:rsid w:val="003A1BBA"/>
    <w:rsid w:val="003A47C3"/>
    <w:rsid w:val="003D42FC"/>
    <w:rsid w:val="003E423D"/>
    <w:rsid w:val="00424494"/>
    <w:rsid w:val="00471EA4"/>
    <w:rsid w:val="00477EF6"/>
    <w:rsid w:val="004C073D"/>
    <w:rsid w:val="004D0212"/>
    <w:rsid w:val="004D1344"/>
    <w:rsid w:val="004D3106"/>
    <w:rsid w:val="004D5CB3"/>
    <w:rsid w:val="00516373"/>
    <w:rsid w:val="00522297"/>
    <w:rsid w:val="00550E4C"/>
    <w:rsid w:val="00576453"/>
    <w:rsid w:val="0058025B"/>
    <w:rsid w:val="005A3137"/>
    <w:rsid w:val="005A6D6D"/>
    <w:rsid w:val="005C0911"/>
    <w:rsid w:val="005C0C7B"/>
    <w:rsid w:val="005D229A"/>
    <w:rsid w:val="005F4A92"/>
    <w:rsid w:val="00621727"/>
    <w:rsid w:val="00624574"/>
    <w:rsid w:val="00634C96"/>
    <w:rsid w:val="006F5508"/>
    <w:rsid w:val="007351F2"/>
    <w:rsid w:val="00752019"/>
    <w:rsid w:val="00767F35"/>
    <w:rsid w:val="00782AA7"/>
    <w:rsid w:val="007865D8"/>
    <w:rsid w:val="007A5C87"/>
    <w:rsid w:val="007B4645"/>
    <w:rsid w:val="007B6179"/>
    <w:rsid w:val="007E19B3"/>
    <w:rsid w:val="007E52EB"/>
    <w:rsid w:val="007F4F87"/>
    <w:rsid w:val="007F7B45"/>
    <w:rsid w:val="00800042"/>
    <w:rsid w:val="00811C09"/>
    <w:rsid w:val="00813361"/>
    <w:rsid w:val="00826FA4"/>
    <w:rsid w:val="0083137D"/>
    <w:rsid w:val="00851B68"/>
    <w:rsid w:val="00865723"/>
    <w:rsid w:val="008677B2"/>
    <w:rsid w:val="00871DD2"/>
    <w:rsid w:val="008D618C"/>
    <w:rsid w:val="008E2577"/>
    <w:rsid w:val="008F387F"/>
    <w:rsid w:val="00912F56"/>
    <w:rsid w:val="0092265B"/>
    <w:rsid w:val="00996844"/>
    <w:rsid w:val="009A28A3"/>
    <w:rsid w:val="009A3C65"/>
    <w:rsid w:val="009F0404"/>
    <w:rsid w:val="009F60F1"/>
    <w:rsid w:val="00A04A2E"/>
    <w:rsid w:val="00A14648"/>
    <w:rsid w:val="00A210BC"/>
    <w:rsid w:val="00A32617"/>
    <w:rsid w:val="00A40B80"/>
    <w:rsid w:val="00A43AE0"/>
    <w:rsid w:val="00A56E93"/>
    <w:rsid w:val="00A70D48"/>
    <w:rsid w:val="00A9586C"/>
    <w:rsid w:val="00AD412C"/>
    <w:rsid w:val="00AF06A4"/>
    <w:rsid w:val="00B25143"/>
    <w:rsid w:val="00B36B84"/>
    <w:rsid w:val="00B53445"/>
    <w:rsid w:val="00B64D82"/>
    <w:rsid w:val="00B77CA1"/>
    <w:rsid w:val="00B97ACF"/>
    <w:rsid w:val="00BA01EB"/>
    <w:rsid w:val="00BA5AA9"/>
    <w:rsid w:val="00BC3CE9"/>
    <w:rsid w:val="00BD0C8B"/>
    <w:rsid w:val="00BE44B6"/>
    <w:rsid w:val="00C328BD"/>
    <w:rsid w:val="00C34062"/>
    <w:rsid w:val="00C34B1E"/>
    <w:rsid w:val="00C527CB"/>
    <w:rsid w:val="00C86522"/>
    <w:rsid w:val="00C93522"/>
    <w:rsid w:val="00CC5039"/>
    <w:rsid w:val="00CC5C8E"/>
    <w:rsid w:val="00CE6325"/>
    <w:rsid w:val="00D27012"/>
    <w:rsid w:val="00D32621"/>
    <w:rsid w:val="00D86940"/>
    <w:rsid w:val="00DC6E85"/>
    <w:rsid w:val="00DD3612"/>
    <w:rsid w:val="00E11942"/>
    <w:rsid w:val="00E2727D"/>
    <w:rsid w:val="00E313AC"/>
    <w:rsid w:val="00E4029F"/>
    <w:rsid w:val="00E42ABD"/>
    <w:rsid w:val="00E830BD"/>
    <w:rsid w:val="00EE07DB"/>
    <w:rsid w:val="00EE1608"/>
    <w:rsid w:val="00EE1BB3"/>
    <w:rsid w:val="00F526B5"/>
    <w:rsid w:val="00F57D82"/>
    <w:rsid w:val="00F90CD1"/>
    <w:rsid w:val="00F93AFE"/>
    <w:rsid w:val="00FA1180"/>
    <w:rsid w:val="00FC3CC7"/>
    <w:rsid w:val="00FD2C58"/>
    <w:rsid w:val="00FF2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996844"/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0">
    <w:name w:val="Список (Маркированный)"/>
    <w:basedOn w:val="a6"/>
    <w:rsid w:val="005D229A"/>
    <w:pPr>
      <w:numPr>
        <w:numId w:val="8"/>
      </w:numPr>
      <w:ind w:left="714" w:hanging="357"/>
    </w:pPr>
  </w:style>
  <w:style w:type="paragraph" w:customStyle="1" w:styleId="a7">
    <w:name w:val="Араб. (аяты)"/>
    <w:rsid w:val="005A6D6D"/>
    <w:pPr>
      <w:bidi/>
      <w:spacing w:after="0" w:line="240" w:lineRule="auto"/>
      <w:jc w:val="center"/>
    </w:pPr>
    <w:rPr>
      <w:rFonts w:ascii="KFGQPC Uthmanic Script HAFS" w:eastAsia="Times New Roman" w:hAnsi="KFGQPC Uthmanic Script HAFS" w:cs="KFGQPC Uthmanic Script HAFS"/>
      <w:sz w:val="26"/>
      <w:szCs w:val="26"/>
      <w:lang w:val="en-US" w:eastAsia="ru-RU"/>
    </w:rPr>
  </w:style>
  <w:style w:type="character" w:customStyle="1" w:styleId="a8">
    <w:name w:val="Русск. (Аяты)"/>
    <w:rsid w:val="0013711D"/>
    <w:rPr>
      <w:b/>
      <w:bCs/>
      <w:i w:val="0"/>
    </w:rPr>
  </w:style>
  <w:style w:type="paragraph" w:customStyle="1" w:styleId="a9">
    <w:name w:val="Басмаля"/>
    <w:basedOn w:val="a2"/>
    <w:rsid w:val="005F4A92"/>
    <w:pPr>
      <w:bidi/>
      <w:spacing w:after="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aa">
    <w:name w:val="Жирный"/>
    <w:rsid w:val="0010694D"/>
    <w:rPr>
      <w:b/>
      <w:bCs/>
      <w:i w:val="0"/>
    </w:rPr>
  </w:style>
  <w:style w:type="character" w:customStyle="1" w:styleId="ab">
    <w:name w:val="Жирный курсив"/>
    <w:uiPriority w:val="1"/>
    <w:qFormat/>
    <w:rsid w:val="00E2727D"/>
    <w:rPr>
      <w:b/>
      <w:i/>
    </w:rPr>
  </w:style>
  <w:style w:type="paragraph" w:customStyle="1" w:styleId="a">
    <w:name w:val="Список (Нумерованный)"/>
    <w:rsid w:val="00D27012"/>
    <w:pPr>
      <w:numPr>
        <w:numId w:val="6"/>
      </w:numPr>
      <w:spacing w:after="0"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Русск. (Хадисы)"/>
    <w:rsid w:val="0010694D"/>
    <w:rPr>
      <w:b/>
      <w:bCs/>
      <w:i/>
      <w:iCs/>
    </w:rPr>
  </w:style>
  <w:style w:type="paragraph" w:customStyle="1" w:styleId="ad">
    <w:name w:val="Араб. (хадисы)"/>
    <w:rsid w:val="00A43AE0"/>
    <w:pPr>
      <w:bidi/>
      <w:spacing w:after="0" w:line="240" w:lineRule="auto"/>
      <w:jc w:val="center"/>
    </w:pPr>
    <w:rPr>
      <w:rFonts w:ascii="Scheherazade" w:eastAsia="Times New Roman" w:hAnsi="Scheherazade" w:cs="Scheherazade"/>
      <w:sz w:val="32"/>
      <w:szCs w:val="32"/>
      <w:lang w:val="en-US" w:eastAsia="ru-RU"/>
    </w:rPr>
  </w:style>
  <w:style w:type="paragraph" w:customStyle="1" w:styleId="ae">
    <w:name w:val="Основной заголовок"/>
    <w:next w:val="a6"/>
    <w:rsid w:val="00D27012"/>
    <w:pPr>
      <w:spacing w:before="60" w:after="300" w:line="300" w:lineRule="auto"/>
      <w:jc w:val="center"/>
    </w:pPr>
    <w:rPr>
      <w:rFonts w:ascii="Times New Roman" w:eastAsia="Times New Roman" w:hAnsi="Times New Roman" w:cs="Times New Roman"/>
      <w:b/>
      <w:bCs/>
      <w:sz w:val="26"/>
      <w:szCs w:val="26"/>
    </w:rPr>
  </w:style>
  <w:style w:type="character" w:customStyle="1" w:styleId="af">
    <w:name w:val="Курсив"/>
    <w:rsid w:val="0010694D"/>
    <w:rPr>
      <w:b w:val="0"/>
      <w:i/>
      <w:lang w:val="x-none" w:eastAsia="en-US"/>
    </w:rPr>
  </w:style>
  <w:style w:type="paragraph" w:customStyle="1" w:styleId="a1">
    <w:name w:val="Список (Буквенный)"/>
    <w:rsid w:val="00D27012"/>
    <w:pPr>
      <w:widowControl w:val="0"/>
      <w:numPr>
        <w:numId w:val="7"/>
      </w:numPr>
      <w:autoSpaceDE w:val="0"/>
      <w:autoSpaceDN w:val="0"/>
      <w:adjustRightInd w:val="0"/>
      <w:spacing w:after="0"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6">
    <w:name w:val="Текст (основной материал)"/>
    <w:rsid w:val="00D27012"/>
    <w:pPr>
      <w:spacing w:after="0" w:line="30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0">
    <w:name w:val="Текст по центру"/>
    <w:rsid w:val="00D27012"/>
    <w:pPr>
      <w:spacing w:after="0" w:line="30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1">
    <w:name w:val="Текст без отступа"/>
    <w:rsid w:val="00D27012"/>
    <w:pPr>
      <w:spacing w:after="0" w:line="30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2">
    <w:name w:val="Подзаголовки"/>
    <w:basedOn w:val="a2"/>
    <w:next w:val="a6"/>
    <w:rsid w:val="00D27012"/>
    <w:pPr>
      <w:spacing w:after="0" w:line="30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af3">
    <w:name w:val="Hyperlink"/>
    <w:basedOn w:val="a3"/>
    <w:uiPriority w:val="99"/>
    <w:unhideWhenUsed/>
    <w:rsid w:val="00FD2C58"/>
    <w:rPr>
      <w:color w:val="0563C1" w:themeColor="hyperlink"/>
      <w:u w:val="none"/>
    </w:rPr>
  </w:style>
  <w:style w:type="paragraph" w:customStyle="1" w:styleId="af4">
    <w:name w:val="Адреса сайтов"/>
    <w:rsid w:val="002A1337"/>
    <w:pPr>
      <w:spacing w:after="60" w:line="160" w:lineRule="exact"/>
      <w:jc w:val="center"/>
    </w:pPr>
    <w:rPr>
      <w:rFonts w:eastAsiaTheme="minorEastAsia" w:cstheme="minorHAnsi"/>
      <w:sz w:val="16"/>
      <w:szCs w:val="20"/>
      <w:lang w:eastAsia="ru-RU"/>
    </w:rPr>
  </w:style>
  <w:style w:type="paragraph" w:styleId="af5">
    <w:name w:val="Balloon Text"/>
    <w:basedOn w:val="a2"/>
    <w:link w:val="af6"/>
    <w:uiPriority w:val="99"/>
    <w:semiHidden/>
    <w:unhideWhenUsed/>
    <w:rsid w:val="00B97A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6">
    <w:name w:val="Текст выноски Знак"/>
    <w:basedOn w:val="a3"/>
    <w:link w:val="af5"/>
    <w:uiPriority w:val="99"/>
    <w:semiHidden/>
    <w:rsid w:val="00B97ACF"/>
    <w:rPr>
      <w:rFonts w:ascii="Segoe UI" w:hAnsi="Segoe UI" w:cs="Segoe UI"/>
      <w:sz w:val="18"/>
      <w:szCs w:val="18"/>
    </w:rPr>
  </w:style>
  <w:style w:type="character" w:customStyle="1" w:styleId="af7">
    <w:name w:val="Подчеркивание"/>
    <w:basedOn w:val="a3"/>
    <w:uiPriority w:val="1"/>
    <w:rsid w:val="00D32621"/>
    <w:rPr>
      <w:u w:val="single"/>
      <w:lang w:val="en-US"/>
    </w:rPr>
  </w:style>
  <w:style w:type="paragraph" w:styleId="af8">
    <w:name w:val="header"/>
    <w:basedOn w:val="a2"/>
    <w:link w:val="af9"/>
    <w:uiPriority w:val="99"/>
    <w:unhideWhenUsed/>
    <w:rsid w:val="00AF06A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9">
    <w:name w:val="Верхний колонтитул Знак"/>
    <w:basedOn w:val="a3"/>
    <w:link w:val="af8"/>
    <w:uiPriority w:val="99"/>
    <w:rsid w:val="00AF06A4"/>
  </w:style>
  <w:style w:type="paragraph" w:styleId="afa">
    <w:name w:val="footer"/>
    <w:basedOn w:val="a2"/>
    <w:link w:val="afb"/>
    <w:uiPriority w:val="99"/>
    <w:unhideWhenUsed/>
    <w:rsid w:val="00AF06A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b">
    <w:name w:val="Нижний колонтитул Знак"/>
    <w:basedOn w:val="a3"/>
    <w:link w:val="afa"/>
    <w:uiPriority w:val="99"/>
    <w:rsid w:val="00AF06A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996844"/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0">
    <w:name w:val="Список (Маркированный)"/>
    <w:basedOn w:val="a6"/>
    <w:rsid w:val="005D229A"/>
    <w:pPr>
      <w:numPr>
        <w:numId w:val="8"/>
      </w:numPr>
      <w:ind w:left="714" w:hanging="357"/>
    </w:pPr>
  </w:style>
  <w:style w:type="paragraph" w:customStyle="1" w:styleId="a7">
    <w:name w:val="Араб. (аяты)"/>
    <w:rsid w:val="005A6D6D"/>
    <w:pPr>
      <w:bidi/>
      <w:spacing w:after="0" w:line="240" w:lineRule="auto"/>
      <w:jc w:val="center"/>
    </w:pPr>
    <w:rPr>
      <w:rFonts w:ascii="KFGQPC Uthmanic Script HAFS" w:eastAsia="Times New Roman" w:hAnsi="KFGQPC Uthmanic Script HAFS" w:cs="KFGQPC Uthmanic Script HAFS"/>
      <w:sz w:val="26"/>
      <w:szCs w:val="26"/>
      <w:lang w:val="en-US" w:eastAsia="ru-RU"/>
    </w:rPr>
  </w:style>
  <w:style w:type="character" w:customStyle="1" w:styleId="a8">
    <w:name w:val="Русск. (Аяты)"/>
    <w:rsid w:val="0013711D"/>
    <w:rPr>
      <w:b/>
      <w:bCs/>
      <w:i w:val="0"/>
    </w:rPr>
  </w:style>
  <w:style w:type="paragraph" w:customStyle="1" w:styleId="a9">
    <w:name w:val="Басмаля"/>
    <w:basedOn w:val="a2"/>
    <w:rsid w:val="005F4A92"/>
    <w:pPr>
      <w:bidi/>
      <w:spacing w:after="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aa">
    <w:name w:val="Жирный"/>
    <w:rsid w:val="0010694D"/>
    <w:rPr>
      <w:b/>
      <w:bCs/>
      <w:i w:val="0"/>
    </w:rPr>
  </w:style>
  <w:style w:type="character" w:customStyle="1" w:styleId="ab">
    <w:name w:val="Жирный курсив"/>
    <w:uiPriority w:val="1"/>
    <w:qFormat/>
    <w:rsid w:val="00E2727D"/>
    <w:rPr>
      <w:b/>
      <w:i/>
    </w:rPr>
  </w:style>
  <w:style w:type="paragraph" w:customStyle="1" w:styleId="a">
    <w:name w:val="Список (Нумерованный)"/>
    <w:rsid w:val="00D27012"/>
    <w:pPr>
      <w:numPr>
        <w:numId w:val="6"/>
      </w:numPr>
      <w:spacing w:after="0"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Русск. (Хадисы)"/>
    <w:rsid w:val="0010694D"/>
    <w:rPr>
      <w:b/>
      <w:bCs/>
      <w:i/>
      <w:iCs/>
    </w:rPr>
  </w:style>
  <w:style w:type="paragraph" w:customStyle="1" w:styleId="ad">
    <w:name w:val="Араб. (хадисы)"/>
    <w:rsid w:val="00A43AE0"/>
    <w:pPr>
      <w:bidi/>
      <w:spacing w:after="0" w:line="240" w:lineRule="auto"/>
      <w:jc w:val="center"/>
    </w:pPr>
    <w:rPr>
      <w:rFonts w:ascii="Scheherazade" w:eastAsia="Times New Roman" w:hAnsi="Scheherazade" w:cs="Scheherazade"/>
      <w:sz w:val="32"/>
      <w:szCs w:val="32"/>
      <w:lang w:val="en-US" w:eastAsia="ru-RU"/>
    </w:rPr>
  </w:style>
  <w:style w:type="paragraph" w:customStyle="1" w:styleId="ae">
    <w:name w:val="Основной заголовок"/>
    <w:next w:val="a6"/>
    <w:rsid w:val="00D27012"/>
    <w:pPr>
      <w:spacing w:before="60" w:after="300" w:line="300" w:lineRule="auto"/>
      <w:jc w:val="center"/>
    </w:pPr>
    <w:rPr>
      <w:rFonts w:ascii="Times New Roman" w:eastAsia="Times New Roman" w:hAnsi="Times New Roman" w:cs="Times New Roman"/>
      <w:b/>
      <w:bCs/>
      <w:sz w:val="26"/>
      <w:szCs w:val="26"/>
    </w:rPr>
  </w:style>
  <w:style w:type="character" w:customStyle="1" w:styleId="af">
    <w:name w:val="Курсив"/>
    <w:rsid w:val="0010694D"/>
    <w:rPr>
      <w:b w:val="0"/>
      <w:i/>
      <w:lang w:val="x-none" w:eastAsia="en-US"/>
    </w:rPr>
  </w:style>
  <w:style w:type="paragraph" w:customStyle="1" w:styleId="a1">
    <w:name w:val="Список (Буквенный)"/>
    <w:rsid w:val="00D27012"/>
    <w:pPr>
      <w:widowControl w:val="0"/>
      <w:numPr>
        <w:numId w:val="7"/>
      </w:numPr>
      <w:autoSpaceDE w:val="0"/>
      <w:autoSpaceDN w:val="0"/>
      <w:adjustRightInd w:val="0"/>
      <w:spacing w:after="0" w:line="300" w:lineRule="auto"/>
      <w:ind w:left="714" w:hanging="357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6">
    <w:name w:val="Текст (основной материал)"/>
    <w:rsid w:val="00D27012"/>
    <w:pPr>
      <w:spacing w:after="0" w:line="30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0">
    <w:name w:val="Текст по центру"/>
    <w:rsid w:val="00D27012"/>
    <w:pPr>
      <w:spacing w:after="0" w:line="30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1">
    <w:name w:val="Текст без отступа"/>
    <w:rsid w:val="00D27012"/>
    <w:pPr>
      <w:spacing w:after="0" w:line="30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2">
    <w:name w:val="Подзаголовки"/>
    <w:basedOn w:val="a2"/>
    <w:next w:val="a6"/>
    <w:rsid w:val="00D27012"/>
    <w:pPr>
      <w:spacing w:after="0" w:line="30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af3">
    <w:name w:val="Hyperlink"/>
    <w:basedOn w:val="a3"/>
    <w:uiPriority w:val="99"/>
    <w:unhideWhenUsed/>
    <w:rsid w:val="00FD2C58"/>
    <w:rPr>
      <w:color w:val="0563C1" w:themeColor="hyperlink"/>
      <w:u w:val="none"/>
    </w:rPr>
  </w:style>
  <w:style w:type="paragraph" w:customStyle="1" w:styleId="af4">
    <w:name w:val="Адреса сайтов"/>
    <w:rsid w:val="002A1337"/>
    <w:pPr>
      <w:spacing w:after="60" w:line="160" w:lineRule="exact"/>
      <w:jc w:val="center"/>
    </w:pPr>
    <w:rPr>
      <w:rFonts w:eastAsiaTheme="minorEastAsia" w:cstheme="minorHAnsi"/>
      <w:sz w:val="16"/>
      <w:szCs w:val="20"/>
      <w:lang w:eastAsia="ru-RU"/>
    </w:rPr>
  </w:style>
  <w:style w:type="paragraph" w:styleId="af5">
    <w:name w:val="Balloon Text"/>
    <w:basedOn w:val="a2"/>
    <w:link w:val="af6"/>
    <w:uiPriority w:val="99"/>
    <w:semiHidden/>
    <w:unhideWhenUsed/>
    <w:rsid w:val="00B97A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6">
    <w:name w:val="Текст выноски Знак"/>
    <w:basedOn w:val="a3"/>
    <w:link w:val="af5"/>
    <w:uiPriority w:val="99"/>
    <w:semiHidden/>
    <w:rsid w:val="00B97ACF"/>
    <w:rPr>
      <w:rFonts w:ascii="Segoe UI" w:hAnsi="Segoe UI" w:cs="Segoe UI"/>
      <w:sz w:val="18"/>
      <w:szCs w:val="18"/>
    </w:rPr>
  </w:style>
  <w:style w:type="character" w:customStyle="1" w:styleId="af7">
    <w:name w:val="Подчеркивание"/>
    <w:basedOn w:val="a3"/>
    <w:uiPriority w:val="1"/>
    <w:rsid w:val="00D32621"/>
    <w:rPr>
      <w:u w:val="single"/>
      <w:lang w:val="en-US"/>
    </w:rPr>
  </w:style>
  <w:style w:type="paragraph" w:styleId="af8">
    <w:name w:val="header"/>
    <w:basedOn w:val="a2"/>
    <w:link w:val="af9"/>
    <w:uiPriority w:val="99"/>
    <w:unhideWhenUsed/>
    <w:rsid w:val="00AF06A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9">
    <w:name w:val="Верхний колонтитул Знак"/>
    <w:basedOn w:val="a3"/>
    <w:link w:val="af8"/>
    <w:uiPriority w:val="99"/>
    <w:rsid w:val="00AF06A4"/>
  </w:style>
  <w:style w:type="paragraph" w:styleId="afa">
    <w:name w:val="footer"/>
    <w:basedOn w:val="a2"/>
    <w:link w:val="afb"/>
    <w:uiPriority w:val="99"/>
    <w:unhideWhenUsed/>
    <w:rsid w:val="00AF06A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b">
    <w:name w:val="Нижний колонтитул Знак"/>
    <w:basedOn w:val="a3"/>
    <w:link w:val="afa"/>
    <w:uiPriority w:val="99"/>
    <w:rsid w:val="00AF06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hizb-ut-tahrir.org" TargetMode="External"/><Relationship Id="rId2" Type="http://schemas.openxmlformats.org/officeDocument/2006/relationships/hyperlink" Target="mailto:media@hizb-ut-tahrir.info" TargetMode="External"/><Relationship Id="rId1" Type="http://schemas.openxmlformats.org/officeDocument/2006/relationships/hyperlink" Target="mailto:media@hizb-ut-tahrir.info" TargetMode="External"/><Relationship Id="rId6" Type="http://schemas.openxmlformats.org/officeDocument/2006/relationships/hyperlink" Target="http://www.hizb-ut-tahrir.info" TargetMode="External"/><Relationship Id="rId5" Type="http://schemas.openxmlformats.org/officeDocument/2006/relationships/hyperlink" Target="http://www.hizb-ut-tahrir.org" TargetMode="External"/><Relationship Id="rId4" Type="http://schemas.openxmlformats.org/officeDocument/2006/relationships/hyperlink" Target="http://www.hizb-ut-tahrir.info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&#1087;&#1077;&#1088;&#1077;&#1074;&#1086;&#1076;\2025\10%20-%20&#1054;&#1082;&#1090;&#1103;&#1073;&#1088;&#1100;\1%20-%202015%20(PT-26641)\HTCMO_OM.dot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HTCMO_OM.dotx</Template>
  <TotalTime>74</TotalTime>
  <Pages>2</Pages>
  <Words>442</Words>
  <Characters>2656</Characters>
  <Application>Microsoft Office Word</Application>
  <DocSecurity>0</DocSecurity>
  <Lines>49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bagu bag</dc:creator>
  <cp:keywords/>
  <dc:description/>
  <cp:lastModifiedBy>User</cp:lastModifiedBy>
  <cp:revision>11</cp:revision>
  <cp:lastPrinted>2016-10-19T12:17:00Z</cp:lastPrinted>
  <dcterms:created xsi:type="dcterms:W3CDTF">2025-10-09T08:40:00Z</dcterms:created>
  <dcterms:modified xsi:type="dcterms:W3CDTF">2025-10-12T19:45:00Z</dcterms:modified>
</cp:coreProperties>
</file>